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2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71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7180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7180" w:rsidRPr="00FC7180">
              <w:rPr>
                <w:szCs w:val="28"/>
              </w:rPr>
              <w:t>1655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71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7180" w:rsidP="0094344A">
            <w:pPr>
              <w:ind w:left="-108"/>
              <w:jc w:val="both"/>
            </w:pPr>
            <w:r w:rsidRPr="00FC7180">
              <w:t xml:space="preserve">О проекте закона Приморского края "Об организации и </w:t>
            </w:r>
            <w:proofErr w:type="spellStart"/>
            <w:proofErr w:type="gramStart"/>
            <w:r w:rsidRPr="00FC7180">
              <w:t>обеспе</w:t>
            </w:r>
            <w:r>
              <w:t>-</w:t>
            </w:r>
            <w:r w:rsidRPr="00FC7180">
              <w:t>чении</w:t>
            </w:r>
            <w:proofErr w:type="spellEnd"/>
            <w:proofErr w:type="gramEnd"/>
            <w:r w:rsidRPr="00FC7180">
              <w:t xml:space="preserve"> отдыха, оздоровления и занятости детей в Приморском крае"</w:t>
            </w:r>
          </w:p>
          <w:p w:rsidR="000B3FB2" w:rsidRPr="00FC7180" w:rsidRDefault="000B3FB2" w:rsidP="0094344A">
            <w:pPr>
              <w:ind w:left="-108"/>
              <w:jc w:val="both"/>
            </w:pPr>
          </w:p>
        </w:tc>
      </w:tr>
    </w:tbl>
    <w:p w:rsidR="00FC7180" w:rsidRPr="009E27DC" w:rsidRDefault="00FC7180" w:rsidP="00FC7180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FC7180" w:rsidRPr="009E27DC" w:rsidRDefault="00FC7180" w:rsidP="00FC7180">
      <w:pPr>
        <w:rPr>
          <w:szCs w:val="28"/>
        </w:rPr>
      </w:pPr>
    </w:p>
    <w:p w:rsidR="00FC7180" w:rsidRPr="009E27DC" w:rsidRDefault="00FC7180" w:rsidP="00FC7180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FC7180" w:rsidRPr="009E27DC" w:rsidRDefault="00FC7180" w:rsidP="00FC7180">
      <w:pPr>
        <w:rPr>
          <w:szCs w:val="28"/>
        </w:rPr>
      </w:pPr>
    </w:p>
    <w:p w:rsidR="00FC7180" w:rsidRDefault="00FC7180" w:rsidP="00FC7180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Об организации </w:t>
      </w:r>
      <w:r>
        <w:rPr>
          <w:szCs w:val="28"/>
        </w:rPr>
        <w:br/>
        <w:t xml:space="preserve">и обеспечении отдыха, оздоровления и занятости детей в Приморском крае" </w:t>
      </w:r>
      <w:r>
        <w:t>во втором чтении.</w:t>
      </w:r>
    </w:p>
    <w:p w:rsidR="00FC7180" w:rsidRDefault="00FC7180" w:rsidP="00FC7180">
      <w:pPr>
        <w:jc w:val="both"/>
      </w:pPr>
    </w:p>
    <w:p w:rsidR="00FC7180" w:rsidRDefault="00FC7180" w:rsidP="00FC7180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FC7180" w:rsidRDefault="00FC7180" w:rsidP="00FC7180">
      <w:pPr>
        <w:jc w:val="both"/>
      </w:pPr>
    </w:p>
    <w:p w:rsidR="00FC7180" w:rsidRDefault="00FC7180" w:rsidP="00FC7180">
      <w:pPr>
        <w:jc w:val="both"/>
      </w:pPr>
      <w:r>
        <w:tab/>
        <w:t>3.Настоящее постановление вступает в силу со дня его принятия.</w:t>
      </w:r>
    </w:p>
    <w:p w:rsidR="00FC7180" w:rsidRDefault="00FC7180" w:rsidP="00FC7180">
      <w:pPr>
        <w:jc w:val="both"/>
      </w:pPr>
      <w:bookmarkStart w:id="0" w:name="_GoBack"/>
      <w:bookmarkEnd w:id="0"/>
    </w:p>
    <w:p w:rsidR="00FC7180" w:rsidRPr="009E27DC" w:rsidRDefault="00FC7180" w:rsidP="00FC71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C7180" w:rsidRPr="009E27DC" w:rsidRDefault="00FC7180" w:rsidP="00FC71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C7180" w:rsidRPr="009E27DC" w:rsidRDefault="00FC7180" w:rsidP="00FC71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FC7180" w:rsidRPr="009E27DC" w:rsidRDefault="00FC7180" w:rsidP="00FC71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1C0" w:rsidRDefault="00F521C0">
      <w:r>
        <w:separator/>
      </w:r>
    </w:p>
  </w:endnote>
  <w:endnote w:type="continuationSeparator" w:id="0">
    <w:p w:rsidR="00F521C0" w:rsidRDefault="00F5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1C0" w:rsidRDefault="00F521C0">
      <w:r>
        <w:separator/>
      </w:r>
    </w:p>
  </w:footnote>
  <w:footnote w:type="continuationSeparator" w:id="0">
    <w:p w:rsidR="00F521C0" w:rsidRDefault="00F52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71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21C0"/>
    <w:rsid w:val="00F75CDD"/>
    <w:rsid w:val="00FC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2014-12-17T07:07:00Z</cp:lastPrinted>
  <dcterms:created xsi:type="dcterms:W3CDTF">2014-12-17T07:06:00Z</dcterms:created>
  <dcterms:modified xsi:type="dcterms:W3CDTF">2014-12-17T07:07:00Z</dcterms:modified>
</cp:coreProperties>
</file>