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41111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F46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F4621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F4621" w:rsidRPr="007F4621">
              <w:rPr>
                <w:szCs w:val="28"/>
              </w:rPr>
              <w:t>1653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F462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F4621" w:rsidP="0094344A">
            <w:pPr>
              <w:ind w:left="-108"/>
              <w:jc w:val="both"/>
            </w:pPr>
            <w:r w:rsidRPr="007F4621">
              <w:t xml:space="preserve">О Законе Приморского края </w:t>
            </w:r>
            <w:r w:rsidRPr="007F4621">
              <w:rPr>
                <w:szCs w:val="28"/>
              </w:rPr>
              <w:t xml:space="preserve">"О   внесении изменений в статью 6 </w:t>
            </w:r>
            <w:r w:rsidRPr="007F4621">
              <w:rPr>
                <w:snapToGrid w:val="0"/>
                <w:szCs w:val="28"/>
              </w:rPr>
              <w:t xml:space="preserve">Закона Приморского края </w:t>
            </w:r>
            <w:r w:rsidRPr="007F4621">
              <w:rPr>
                <w:bCs/>
                <w:szCs w:val="28"/>
              </w:rPr>
              <w:t>"</w:t>
            </w:r>
            <w:r w:rsidRPr="007F4621">
              <w:rPr>
                <w:szCs w:val="28"/>
              </w:rPr>
              <w:t>О мелиорации земель в Приморском крае"</w:t>
            </w:r>
          </w:p>
          <w:p w:rsidR="000B3FB2" w:rsidRPr="007F4621" w:rsidRDefault="000B3FB2" w:rsidP="0094344A">
            <w:pPr>
              <w:ind w:left="-108"/>
              <w:jc w:val="both"/>
            </w:pPr>
          </w:p>
        </w:tc>
      </w:tr>
    </w:tbl>
    <w:p w:rsidR="007F4621" w:rsidRPr="007F4621" w:rsidRDefault="007F4621" w:rsidP="000B384E">
      <w:pPr>
        <w:ind w:firstLine="709"/>
        <w:jc w:val="both"/>
      </w:pPr>
      <w:r w:rsidRPr="007F4621">
        <w:t>Законодательное Собрание Приморского края</w:t>
      </w:r>
    </w:p>
    <w:p w:rsidR="007F4621" w:rsidRPr="007F4621" w:rsidRDefault="007F4621" w:rsidP="000B384E">
      <w:pPr>
        <w:ind w:firstLine="709"/>
        <w:jc w:val="both"/>
      </w:pPr>
    </w:p>
    <w:p w:rsidR="007F4621" w:rsidRPr="007F4621" w:rsidRDefault="007F4621" w:rsidP="000B384E">
      <w:pPr>
        <w:jc w:val="both"/>
      </w:pPr>
      <w:bookmarkStart w:id="0" w:name="_GoBack"/>
      <w:bookmarkEnd w:id="0"/>
      <w:r w:rsidRPr="007F4621">
        <w:t>ПОСТАНОВЛЯЕТ:</w:t>
      </w:r>
    </w:p>
    <w:p w:rsidR="007F4621" w:rsidRPr="007F4621" w:rsidRDefault="007F4621" w:rsidP="000B384E">
      <w:pPr>
        <w:ind w:firstLine="709"/>
        <w:jc w:val="both"/>
      </w:pPr>
    </w:p>
    <w:p w:rsidR="007F4621" w:rsidRPr="007F4621" w:rsidRDefault="007F4621" w:rsidP="000B384E">
      <w:pPr>
        <w:ind w:firstLine="709"/>
        <w:jc w:val="both"/>
      </w:pPr>
      <w:r w:rsidRPr="007F4621">
        <w:t xml:space="preserve">1.Принять Закон Приморского края "О внесении изменений в статью 6   Закона Приморского края </w:t>
      </w:r>
      <w:r w:rsidRPr="007F4621">
        <w:rPr>
          <w:szCs w:val="28"/>
        </w:rPr>
        <w:t>"О мелиорации земель в Приморском крае"</w:t>
      </w:r>
      <w:r w:rsidRPr="007F4621">
        <w:t>.</w:t>
      </w:r>
    </w:p>
    <w:p w:rsidR="007F4621" w:rsidRPr="007F4621" w:rsidRDefault="007F4621" w:rsidP="000B384E">
      <w:pPr>
        <w:ind w:firstLine="709"/>
        <w:jc w:val="both"/>
      </w:pPr>
    </w:p>
    <w:p w:rsidR="007F4621" w:rsidRPr="007F4621" w:rsidRDefault="007F4621" w:rsidP="000B384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7F4621">
        <w:t>2.Направить указанный Закон Губернатору Приморского края для     обнародования.</w:t>
      </w:r>
    </w:p>
    <w:p w:rsidR="007F4621" w:rsidRPr="007F4621" w:rsidRDefault="007F4621" w:rsidP="000B384E">
      <w:pPr>
        <w:ind w:firstLine="709"/>
        <w:jc w:val="both"/>
      </w:pPr>
    </w:p>
    <w:p w:rsidR="007F4621" w:rsidRPr="007F4621" w:rsidRDefault="007F4621" w:rsidP="000B384E">
      <w:pPr>
        <w:ind w:firstLine="709"/>
        <w:jc w:val="both"/>
      </w:pPr>
      <w:r w:rsidRPr="007F4621">
        <w:t>3.Настоящее постановление вступает в силу со дня его принятия.</w:t>
      </w:r>
    </w:p>
    <w:p w:rsidR="007F4621" w:rsidRPr="007F4621" w:rsidRDefault="007F4621" w:rsidP="000B384E">
      <w:pPr>
        <w:ind w:firstLine="709"/>
        <w:jc w:val="both"/>
      </w:pPr>
    </w:p>
    <w:p w:rsidR="007F4621" w:rsidRPr="007F4621" w:rsidRDefault="007F4621" w:rsidP="000B384E">
      <w:pPr>
        <w:ind w:firstLine="709"/>
        <w:jc w:val="both"/>
      </w:pPr>
    </w:p>
    <w:p w:rsidR="007F4621" w:rsidRPr="007F4621" w:rsidRDefault="007F4621" w:rsidP="007F4621">
      <w:pPr>
        <w:ind w:firstLine="851"/>
        <w:jc w:val="both"/>
      </w:pPr>
    </w:p>
    <w:p w:rsidR="007F4621" w:rsidRPr="007F4621" w:rsidRDefault="007F4621" w:rsidP="007F4621">
      <w:pPr>
        <w:jc w:val="both"/>
      </w:pPr>
      <w:r w:rsidRPr="007F4621">
        <w:t xml:space="preserve">Председатель </w:t>
      </w:r>
    </w:p>
    <w:p w:rsidR="007F4621" w:rsidRPr="007F4621" w:rsidRDefault="007F4621" w:rsidP="007F4621">
      <w:r w:rsidRPr="007F4621">
        <w:t xml:space="preserve">Законодательного Собрания                                                            В.В. Горчаков  </w:t>
      </w:r>
    </w:p>
    <w:p w:rsidR="007F4621" w:rsidRPr="007F4621" w:rsidRDefault="007F4621" w:rsidP="007F4621">
      <w:r w:rsidRPr="007F4621">
        <w:t xml:space="preserve">  </w:t>
      </w:r>
    </w:p>
    <w:p w:rsidR="007F4621" w:rsidRPr="007F4621" w:rsidRDefault="007F4621" w:rsidP="007F4621"/>
    <w:p w:rsidR="007F4621" w:rsidRPr="007F4621" w:rsidRDefault="007F4621" w:rsidP="007F462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517" w:rsidRDefault="00A23517">
      <w:r>
        <w:separator/>
      </w:r>
    </w:p>
  </w:endnote>
  <w:endnote w:type="continuationSeparator" w:id="0">
    <w:p w:rsidR="00A23517" w:rsidRDefault="00A23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517" w:rsidRDefault="00A23517">
      <w:r>
        <w:separator/>
      </w:r>
    </w:p>
  </w:footnote>
  <w:footnote w:type="continuationSeparator" w:id="0">
    <w:p w:rsidR="00A23517" w:rsidRDefault="00A235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4621"/>
    <w:rsid w:val="00057575"/>
    <w:rsid w:val="000B384E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46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3517"/>
    <w:rsid w:val="00A26C60"/>
    <w:rsid w:val="00A93332"/>
    <w:rsid w:val="00AE5EE6"/>
    <w:rsid w:val="00BA58C7"/>
    <w:rsid w:val="00C20E8F"/>
    <w:rsid w:val="00CA7E54"/>
    <w:rsid w:val="00CC2421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2014-12-18T02:30:00Z</cp:lastPrinted>
  <dcterms:created xsi:type="dcterms:W3CDTF">2014-12-17T03:01:00Z</dcterms:created>
  <dcterms:modified xsi:type="dcterms:W3CDTF">2014-12-18T02:30:00Z</dcterms:modified>
</cp:coreProperties>
</file>