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2641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C7DF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C7DF1"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C7DF1" w:rsidRPr="007C7DF1">
              <w:rPr>
                <w:szCs w:val="28"/>
              </w:rPr>
              <w:t>1652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C7DF1" w:rsidP="0094344A">
            <w:pPr>
              <w:ind w:left="-108"/>
              <w:jc w:val="both"/>
            </w:pPr>
            <w:r w:rsidRPr="007C7DF1">
              <w:t xml:space="preserve">О проекте закона Приморского края </w:t>
            </w:r>
            <w:r w:rsidRPr="007C7DF1">
              <w:rPr>
                <w:szCs w:val="28"/>
              </w:rPr>
              <w:t xml:space="preserve">"О внесении изменений в статью 6 </w:t>
            </w:r>
            <w:r w:rsidRPr="007C7DF1">
              <w:rPr>
                <w:snapToGrid w:val="0"/>
                <w:szCs w:val="28"/>
              </w:rPr>
              <w:t xml:space="preserve">Закона Приморского края </w:t>
            </w:r>
            <w:r w:rsidRPr="007C7DF1">
              <w:rPr>
                <w:bCs/>
                <w:szCs w:val="28"/>
              </w:rPr>
              <w:t>"</w:t>
            </w:r>
            <w:r w:rsidRPr="007C7DF1">
              <w:rPr>
                <w:szCs w:val="28"/>
              </w:rPr>
              <w:t>О мелиорации земель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7C7DF1" w:rsidRPr="007C7DF1" w:rsidRDefault="007C7DF1" w:rsidP="007C7DF1">
      <w:pPr>
        <w:tabs>
          <w:tab w:val="left" w:pos="567"/>
        </w:tabs>
        <w:ind w:firstLine="709"/>
        <w:jc w:val="both"/>
      </w:pPr>
      <w:r w:rsidRPr="007C7DF1">
        <w:t>Законодательное Собрание Приморского края</w:t>
      </w:r>
    </w:p>
    <w:p w:rsidR="007C7DF1" w:rsidRPr="007C7DF1" w:rsidRDefault="007C7DF1" w:rsidP="007C7DF1">
      <w:pPr>
        <w:ind w:firstLine="851"/>
        <w:jc w:val="both"/>
      </w:pPr>
    </w:p>
    <w:p w:rsidR="007C7DF1" w:rsidRPr="007C7DF1" w:rsidRDefault="007C7DF1" w:rsidP="007C7DF1">
      <w:pPr>
        <w:jc w:val="both"/>
      </w:pPr>
      <w:r w:rsidRPr="007C7DF1">
        <w:t>ПОСТАНОВЛЯЕТ:</w:t>
      </w:r>
    </w:p>
    <w:p w:rsidR="007C7DF1" w:rsidRPr="007C7DF1" w:rsidRDefault="007C7DF1" w:rsidP="007C7DF1">
      <w:pPr>
        <w:jc w:val="both"/>
      </w:pPr>
      <w:r w:rsidRPr="007C7DF1">
        <w:tab/>
      </w:r>
    </w:p>
    <w:p w:rsidR="007C7DF1" w:rsidRPr="007C7DF1" w:rsidRDefault="007C7DF1" w:rsidP="007C7DF1">
      <w:pPr>
        <w:ind w:firstLine="720"/>
        <w:jc w:val="both"/>
      </w:pPr>
      <w:r w:rsidRPr="007C7DF1">
        <w:t xml:space="preserve">1.Принять проект закона Приморского края "О внесении изменений в статью 6 Закона Приморского края </w:t>
      </w:r>
      <w:r w:rsidRPr="007C7DF1">
        <w:rPr>
          <w:szCs w:val="28"/>
        </w:rPr>
        <w:t xml:space="preserve">"О мелиорации земель в Приморском крае" </w:t>
      </w:r>
      <w:r w:rsidRPr="007C7DF1">
        <w:t>во втором чтении.</w:t>
      </w:r>
    </w:p>
    <w:p w:rsidR="007C7DF1" w:rsidRPr="007C7DF1" w:rsidRDefault="007C7DF1" w:rsidP="007C7DF1">
      <w:pPr>
        <w:ind w:firstLine="720"/>
        <w:jc w:val="both"/>
      </w:pPr>
    </w:p>
    <w:p w:rsidR="007C7DF1" w:rsidRPr="007C7DF1" w:rsidRDefault="007C7DF1" w:rsidP="007C7DF1">
      <w:pPr>
        <w:ind w:firstLine="720"/>
        <w:jc w:val="both"/>
      </w:pPr>
      <w:r w:rsidRPr="007C7DF1"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7C7DF1" w:rsidRPr="007C7DF1" w:rsidRDefault="007C7DF1" w:rsidP="007C7DF1">
      <w:pPr>
        <w:ind w:firstLine="720"/>
        <w:jc w:val="both"/>
      </w:pPr>
    </w:p>
    <w:p w:rsidR="007C7DF1" w:rsidRPr="007C7DF1" w:rsidRDefault="007C7DF1" w:rsidP="007C7DF1">
      <w:pPr>
        <w:ind w:firstLine="720"/>
        <w:jc w:val="both"/>
      </w:pPr>
      <w:r w:rsidRPr="007C7DF1">
        <w:t>3.Настоящее постановление вступает в силу со дня его принятия.</w:t>
      </w:r>
    </w:p>
    <w:p w:rsidR="007C7DF1" w:rsidRPr="007C7DF1" w:rsidRDefault="007C7DF1" w:rsidP="007C7DF1">
      <w:pPr>
        <w:ind w:firstLine="851"/>
        <w:jc w:val="both"/>
      </w:pPr>
      <w:bookmarkStart w:id="0" w:name="_GoBack"/>
      <w:bookmarkEnd w:id="0"/>
    </w:p>
    <w:p w:rsidR="007C7DF1" w:rsidRPr="007C7DF1" w:rsidRDefault="007C7DF1" w:rsidP="007C7DF1">
      <w:pPr>
        <w:ind w:firstLine="851"/>
        <w:jc w:val="both"/>
      </w:pPr>
    </w:p>
    <w:p w:rsidR="007C7DF1" w:rsidRPr="007C7DF1" w:rsidRDefault="007C7DF1" w:rsidP="007C7DF1">
      <w:pPr>
        <w:ind w:firstLine="851"/>
        <w:jc w:val="both"/>
      </w:pPr>
    </w:p>
    <w:p w:rsidR="007C7DF1" w:rsidRPr="007C7DF1" w:rsidRDefault="007C7DF1" w:rsidP="007C7DF1">
      <w:pPr>
        <w:jc w:val="both"/>
      </w:pPr>
      <w:r w:rsidRPr="007C7DF1">
        <w:t xml:space="preserve">Председатель </w:t>
      </w:r>
    </w:p>
    <w:p w:rsidR="007C7DF1" w:rsidRPr="007C7DF1" w:rsidRDefault="007C7DF1" w:rsidP="007C7DF1">
      <w:pPr>
        <w:jc w:val="both"/>
      </w:pPr>
      <w:r w:rsidRPr="007C7DF1">
        <w:t>Законодательного Собрания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DA9" w:rsidRDefault="00393DA9">
      <w:r>
        <w:separator/>
      </w:r>
    </w:p>
  </w:endnote>
  <w:endnote w:type="continuationSeparator" w:id="0">
    <w:p w:rsidR="00393DA9" w:rsidRDefault="00393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DA9" w:rsidRDefault="00393DA9">
      <w:r>
        <w:separator/>
      </w:r>
    </w:p>
  </w:footnote>
  <w:footnote w:type="continuationSeparator" w:id="0">
    <w:p w:rsidR="00393DA9" w:rsidRDefault="00393D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7DF1"/>
    <w:rsid w:val="00057575"/>
    <w:rsid w:val="000B3FB2"/>
    <w:rsid w:val="000D628E"/>
    <w:rsid w:val="000E5228"/>
    <w:rsid w:val="00123119"/>
    <w:rsid w:val="00155F7F"/>
    <w:rsid w:val="003325F4"/>
    <w:rsid w:val="00392E21"/>
    <w:rsid w:val="00393DA9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C7DF1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2014-12-17T03:00:00Z</cp:lastPrinted>
  <dcterms:created xsi:type="dcterms:W3CDTF">2014-12-17T03:00:00Z</dcterms:created>
  <dcterms:modified xsi:type="dcterms:W3CDTF">2014-12-17T03:00:00Z</dcterms:modified>
</cp:coreProperties>
</file>