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032915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01B0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01B07">
              <w:rPr>
                <w:szCs w:val="28"/>
              </w:rP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01B07" w:rsidRPr="00C01B07">
              <w:rPr>
                <w:szCs w:val="28"/>
              </w:rPr>
              <w:t>1645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01B0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01B07" w:rsidP="0094344A">
            <w:pPr>
              <w:ind w:left="-108"/>
              <w:jc w:val="both"/>
            </w:pPr>
            <w:r w:rsidRPr="00C01B07">
              <w:t xml:space="preserve">О Законе Приморского края "О внесении изменений в статью 4 Закона Приморского края </w:t>
            </w:r>
            <w:r>
              <w:br/>
            </w:r>
            <w:r w:rsidRPr="00C01B07">
              <w:t xml:space="preserve">"О </w:t>
            </w:r>
            <w:proofErr w:type="spellStart"/>
            <w:r w:rsidRPr="00C01B07">
              <w:t>Ханкайском</w:t>
            </w:r>
            <w:proofErr w:type="spellEnd"/>
            <w:r w:rsidRPr="00C01B07">
              <w:t xml:space="preserve"> муниципальном районе"</w:t>
            </w:r>
          </w:p>
          <w:p w:rsidR="000B3FB2" w:rsidRPr="00C01B07" w:rsidRDefault="000B3FB2" w:rsidP="0094344A">
            <w:pPr>
              <w:ind w:left="-108"/>
              <w:jc w:val="both"/>
            </w:pPr>
          </w:p>
        </w:tc>
      </w:tr>
    </w:tbl>
    <w:p w:rsidR="00C01B07" w:rsidRDefault="00C01B07" w:rsidP="00C01B0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C01B07" w:rsidRDefault="00C01B07" w:rsidP="00C01B07">
      <w:pPr>
        <w:pStyle w:val="a3"/>
        <w:tabs>
          <w:tab w:val="clear" w:pos="4153"/>
          <w:tab w:val="clear" w:pos="8306"/>
        </w:tabs>
      </w:pPr>
    </w:p>
    <w:p w:rsidR="00C01B07" w:rsidRDefault="00C01B07" w:rsidP="00C01B0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C01B07" w:rsidRDefault="00C01B07" w:rsidP="00C01B07"/>
    <w:p w:rsidR="00C01B07" w:rsidRDefault="00C01B07" w:rsidP="00C01B07">
      <w:pPr>
        <w:ind w:firstLine="709"/>
        <w:jc w:val="both"/>
      </w:pPr>
      <w:r>
        <w:t xml:space="preserve">1.Принять Закон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 xml:space="preserve">енений </w:t>
      </w:r>
      <w:r>
        <w:rPr>
          <w:szCs w:val="28"/>
        </w:rPr>
        <w:br/>
        <w:t xml:space="preserve">статью 4 Закона Приморского края "О </w:t>
      </w:r>
      <w:proofErr w:type="spellStart"/>
      <w:r>
        <w:rPr>
          <w:szCs w:val="28"/>
        </w:rPr>
        <w:t>Ханкайском</w:t>
      </w:r>
      <w:proofErr w:type="spellEnd"/>
      <w:r>
        <w:rPr>
          <w:szCs w:val="28"/>
        </w:rPr>
        <w:t xml:space="preserve"> муниципальном районе</w:t>
      </w:r>
      <w:r>
        <w:rPr>
          <w:snapToGrid w:val="0"/>
          <w:color w:val="000000"/>
          <w:szCs w:val="28"/>
        </w:rPr>
        <w:t>"</w:t>
      </w:r>
      <w:r>
        <w:t>.</w:t>
      </w:r>
    </w:p>
    <w:p w:rsidR="00C01B07" w:rsidRDefault="00C01B07" w:rsidP="00C01B07">
      <w:pPr>
        <w:ind w:firstLine="709"/>
        <w:jc w:val="both"/>
      </w:pPr>
    </w:p>
    <w:p w:rsidR="00C01B07" w:rsidRDefault="00C01B07" w:rsidP="00C01B07">
      <w:pPr>
        <w:pStyle w:val="a3"/>
        <w:tabs>
          <w:tab w:val="left" w:pos="840"/>
        </w:tabs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C01B07" w:rsidRPr="00FB39D8" w:rsidRDefault="00C01B07" w:rsidP="00C01B07">
      <w:pPr>
        <w:ind w:firstLine="709"/>
        <w:jc w:val="both"/>
        <w:rPr>
          <w:lang w:val="x-none"/>
        </w:rPr>
      </w:pPr>
    </w:p>
    <w:p w:rsidR="00C01B07" w:rsidRDefault="00C01B07" w:rsidP="00C01B07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C01B07" w:rsidRPr="00882424" w:rsidRDefault="00C01B07" w:rsidP="00C01B07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C01B07" w:rsidRDefault="00C01B07" w:rsidP="00C01B0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01B07" w:rsidRDefault="00C01B07" w:rsidP="00C01B0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01B07" w:rsidRDefault="00C01B07" w:rsidP="00C01B07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C01B07" w:rsidRDefault="00C01B07" w:rsidP="00C01B07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75CA" w:rsidRDefault="00E675CA">
      <w:r>
        <w:separator/>
      </w:r>
    </w:p>
  </w:endnote>
  <w:endnote w:type="continuationSeparator" w:id="0">
    <w:p w:rsidR="00E675CA" w:rsidRDefault="00E67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75CA" w:rsidRDefault="00E675CA">
      <w:r>
        <w:separator/>
      </w:r>
    </w:p>
  </w:footnote>
  <w:footnote w:type="continuationSeparator" w:id="0">
    <w:p w:rsidR="00E675CA" w:rsidRDefault="00E675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1B0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01B07"/>
    <w:rsid w:val="00C20E8F"/>
    <w:rsid w:val="00CA7E54"/>
    <w:rsid w:val="00CE19DF"/>
    <w:rsid w:val="00D02716"/>
    <w:rsid w:val="00DF01B2"/>
    <w:rsid w:val="00E675CA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C01B0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2014-12-17T03:46:00Z</cp:lastPrinted>
  <dcterms:created xsi:type="dcterms:W3CDTF">2014-12-17T03:45:00Z</dcterms:created>
  <dcterms:modified xsi:type="dcterms:W3CDTF">2014-12-17T03:46:00Z</dcterms:modified>
</cp:coreProperties>
</file>