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988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3B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3B25">
              <w:t>1644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3B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3B25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статью 4 Закона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"О Кировском муниципальном районе"</w:t>
            </w:r>
          </w:p>
          <w:p w:rsidR="000B3FB2" w:rsidRPr="00E83B25" w:rsidRDefault="000B3FB2" w:rsidP="0094344A">
            <w:pPr>
              <w:ind w:left="-108"/>
              <w:jc w:val="both"/>
            </w:pPr>
          </w:p>
        </w:tc>
      </w:tr>
    </w:tbl>
    <w:p w:rsidR="00E83B25" w:rsidRDefault="00E83B25" w:rsidP="00E83B2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83B25" w:rsidRDefault="00E83B25" w:rsidP="00E83B25">
      <w:pPr>
        <w:pStyle w:val="a3"/>
        <w:tabs>
          <w:tab w:val="clear" w:pos="4153"/>
          <w:tab w:val="clear" w:pos="8306"/>
        </w:tabs>
      </w:pPr>
    </w:p>
    <w:p w:rsidR="00E83B25" w:rsidRDefault="00E83B25" w:rsidP="00E83B2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83B25" w:rsidRDefault="00E83B25" w:rsidP="00E83B25"/>
    <w:p w:rsidR="00E83B25" w:rsidRDefault="00E83B25" w:rsidP="00E83B25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2179E5">
        <w:rPr>
          <w:szCs w:val="28"/>
        </w:rPr>
        <w:t>О внесении изм</w:t>
      </w:r>
      <w:r>
        <w:rPr>
          <w:szCs w:val="28"/>
        </w:rPr>
        <w:t>енений в статью 4 Закона Приморского края "О Кировском муниципальном районе".</w:t>
      </w:r>
    </w:p>
    <w:p w:rsidR="00E83B25" w:rsidRDefault="00E83B25" w:rsidP="00E83B25">
      <w:pPr>
        <w:ind w:firstLine="720"/>
        <w:jc w:val="both"/>
      </w:pPr>
    </w:p>
    <w:p w:rsidR="00E83B25" w:rsidRDefault="00E83B25" w:rsidP="00E83B25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83B25" w:rsidRDefault="00E83B25" w:rsidP="00E83B25">
      <w:pPr>
        <w:ind w:firstLine="709"/>
        <w:jc w:val="both"/>
      </w:pPr>
    </w:p>
    <w:p w:rsidR="00E83B25" w:rsidRDefault="00E83B25" w:rsidP="00E83B2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83B25" w:rsidRDefault="00E83B25" w:rsidP="00E83B25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83B25" w:rsidRDefault="00E83B25" w:rsidP="00E83B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3B25" w:rsidRDefault="00E83B25" w:rsidP="00E83B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3B25" w:rsidRDefault="00E83B25" w:rsidP="00E83B2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83B25" w:rsidRDefault="00E83B25" w:rsidP="00E83B2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3CF" w:rsidRDefault="00A113CF">
      <w:r>
        <w:separator/>
      </w:r>
    </w:p>
  </w:endnote>
  <w:endnote w:type="continuationSeparator" w:id="0">
    <w:p w:rsidR="00A113CF" w:rsidRDefault="00A1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3CF" w:rsidRDefault="00A113CF">
      <w:r>
        <w:separator/>
      </w:r>
    </w:p>
  </w:footnote>
  <w:footnote w:type="continuationSeparator" w:id="0">
    <w:p w:rsidR="00A113CF" w:rsidRDefault="00A11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3B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13C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3B2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83B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2014-12-17T23:05:00Z</cp:lastPrinted>
  <dcterms:created xsi:type="dcterms:W3CDTF">2014-12-17T23:04:00Z</dcterms:created>
  <dcterms:modified xsi:type="dcterms:W3CDTF">2014-12-17T23:06:00Z</dcterms:modified>
</cp:coreProperties>
</file>