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90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1E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1E07">
              <w:t>1643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1E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1E07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rPr>
                <w:szCs w:val="28"/>
              </w:rPr>
              <w:t>Дальнере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ченском</w:t>
            </w:r>
            <w:proofErr w:type="spellEnd"/>
            <w:proofErr w:type="gramEnd"/>
            <w:r>
              <w:rPr>
                <w:szCs w:val="28"/>
              </w:rPr>
              <w:t xml:space="preserve"> муниципальном районе"</w:t>
            </w:r>
          </w:p>
          <w:p w:rsidR="000B3FB2" w:rsidRPr="00931E07" w:rsidRDefault="000B3FB2" w:rsidP="0094344A">
            <w:pPr>
              <w:ind w:left="-108"/>
              <w:jc w:val="both"/>
            </w:pPr>
          </w:p>
        </w:tc>
      </w:tr>
    </w:tbl>
    <w:p w:rsidR="00931E07" w:rsidRDefault="00931E07" w:rsidP="00931E0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1E07" w:rsidRDefault="00931E07" w:rsidP="00931E07">
      <w:pPr>
        <w:pStyle w:val="a3"/>
        <w:tabs>
          <w:tab w:val="clear" w:pos="4153"/>
          <w:tab w:val="clear" w:pos="8306"/>
        </w:tabs>
      </w:pPr>
    </w:p>
    <w:p w:rsidR="00931E07" w:rsidRDefault="00931E07" w:rsidP="00931E0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1E07" w:rsidRDefault="00931E07" w:rsidP="00931E07"/>
    <w:p w:rsidR="00931E07" w:rsidRDefault="00931E07" w:rsidP="00931E07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Закон Приморского края "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 муниципальном районе</w:t>
      </w:r>
      <w:r>
        <w:rPr>
          <w:snapToGrid w:val="0"/>
          <w:color w:val="000000"/>
          <w:szCs w:val="28"/>
        </w:rPr>
        <w:t>"</w:t>
      </w:r>
      <w:r>
        <w:t>.</w:t>
      </w:r>
    </w:p>
    <w:p w:rsidR="00931E07" w:rsidRDefault="00931E07" w:rsidP="00931E07">
      <w:pPr>
        <w:ind w:firstLine="709"/>
        <w:jc w:val="both"/>
      </w:pPr>
    </w:p>
    <w:p w:rsidR="00931E07" w:rsidRDefault="00931E07" w:rsidP="00931E07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31E07" w:rsidRDefault="00931E07" w:rsidP="00931E07">
      <w:pPr>
        <w:ind w:firstLine="709"/>
        <w:jc w:val="both"/>
      </w:pPr>
    </w:p>
    <w:p w:rsidR="00931E07" w:rsidRDefault="00931E07" w:rsidP="00931E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31E07" w:rsidRPr="002705D4" w:rsidRDefault="00931E07" w:rsidP="00931E0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31E07" w:rsidRDefault="00931E07" w:rsidP="00931E0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1E07" w:rsidRDefault="00931E07" w:rsidP="00931E0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1E07" w:rsidRDefault="00931E07" w:rsidP="00931E0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E07" w:rsidRDefault="00931E07" w:rsidP="00931E0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C1F" w:rsidRDefault="00767C1F">
      <w:r>
        <w:separator/>
      </w:r>
    </w:p>
  </w:endnote>
  <w:endnote w:type="continuationSeparator" w:id="0">
    <w:p w:rsidR="00767C1F" w:rsidRDefault="0076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C1F" w:rsidRDefault="00767C1F">
      <w:r>
        <w:separator/>
      </w:r>
    </w:p>
  </w:footnote>
  <w:footnote w:type="continuationSeparator" w:id="0">
    <w:p w:rsidR="00767C1F" w:rsidRDefault="00767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1E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7C1F"/>
    <w:rsid w:val="007B48E7"/>
    <w:rsid w:val="007B5289"/>
    <w:rsid w:val="00835A0E"/>
    <w:rsid w:val="008818A7"/>
    <w:rsid w:val="00922AED"/>
    <w:rsid w:val="00924B45"/>
    <w:rsid w:val="00931E07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31E0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2014-12-17T03:44:00Z</cp:lastPrinted>
  <dcterms:created xsi:type="dcterms:W3CDTF">2014-12-17T03:43:00Z</dcterms:created>
  <dcterms:modified xsi:type="dcterms:W3CDTF">2014-12-17T03:44:00Z</dcterms:modified>
</cp:coreProperties>
</file>