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551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117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17F1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17F1" w:rsidRPr="00E117F1">
              <w:rPr>
                <w:szCs w:val="28"/>
              </w:rPr>
              <w:t>1641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17F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17F1" w:rsidP="0094344A">
            <w:pPr>
              <w:ind w:left="-108"/>
              <w:jc w:val="both"/>
            </w:pPr>
            <w:r w:rsidRPr="00E117F1">
              <w:t xml:space="preserve">О Законе Приморского края "О внесении изменений в Закон Приморского края "Об </w:t>
            </w:r>
            <w:proofErr w:type="spellStart"/>
            <w:proofErr w:type="gramStart"/>
            <w:r w:rsidRPr="00E117F1">
              <w:t>органи</w:t>
            </w:r>
            <w:r>
              <w:t>-</w:t>
            </w:r>
            <w:r w:rsidRPr="00E117F1">
              <w:t>зации</w:t>
            </w:r>
            <w:proofErr w:type="spellEnd"/>
            <w:proofErr w:type="gramEnd"/>
            <w:r w:rsidRPr="00E117F1">
              <w:t xml:space="preserve"> транспортного обслужи</w:t>
            </w:r>
            <w:r>
              <w:t>-</w:t>
            </w:r>
            <w:proofErr w:type="spellStart"/>
            <w:r w:rsidRPr="00E117F1">
              <w:t>вания</w:t>
            </w:r>
            <w:proofErr w:type="spellEnd"/>
            <w:r w:rsidRPr="00E117F1">
              <w:t xml:space="preserve"> населения в Приморском крае"</w:t>
            </w:r>
          </w:p>
          <w:p w:rsidR="000B3FB2" w:rsidRPr="00E117F1" w:rsidRDefault="000B3FB2" w:rsidP="0094344A">
            <w:pPr>
              <w:ind w:left="-108"/>
              <w:jc w:val="both"/>
            </w:pPr>
          </w:p>
        </w:tc>
      </w:tr>
    </w:tbl>
    <w:p w:rsidR="00E117F1" w:rsidRDefault="00E117F1" w:rsidP="00E117F1">
      <w:pPr>
        <w:ind w:firstLine="720"/>
      </w:pPr>
      <w:r>
        <w:t xml:space="preserve">Законодательное Собрание Приморского края </w:t>
      </w:r>
    </w:p>
    <w:p w:rsidR="00E117F1" w:rsidRDefault="00E117F1" w:rsidP="00E117F1"/>
    <w:p w:rsidR="00E117F1" w:rsidRDefault="00E117F1" w:rsidP="00E117F1">
      <w:r>
        <w:t>ПОСТАНОВЛЯЕТ:</w:t>
      </w:r>
    </w:p>
    <w:p w:rsidR="00E117F1" w:rsidRDefault="00E117F1" w:rsidP="00E117F1">
      <w:pPr>
        <w:ind w:firstLine="709"/>
        <w:jc w:val="both"/>
      </w:pPr>
    </w:p>
    <w:p w:rsidR="00E117F1" w:rsidRDefault="00E117F1" w:rsidP="00E117F1">
      <w:pPr>
        <w:ind w:firstLine="709"/>
        <w:jc w:val="both"/>
      </w:pPr>
      <w:r>
        <w:t xml:space="preserve">1.Принять Закон Приморского края </w:t>
      </w:r>
      <w:r w:rsidRPr="00D06C1F">
        <w:t>"О внесении изменений в Закон Приморского края "Об организации транспортного обслуживания населения в Приморском крае"</w:t>
      </w:r>
      <w:r>
        <w:t>.</w:t>
      </w:r>
    </w:p>
    <w:p w:rsidR="00E117F1" w:rsidRDefault="00E117F1" w:rsidP="00E117F1">
      <w:pPr>
        <w:jc w:val="both"/>
      </w:pPr>
    </w:p>
    <w:p w:rsidR="00E117F1" w:rsidRDefault="00E117F1" w:rsidP="00E117F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7F1" w:rsidRDefault="00E117F1" w:rsidP="00E117F1">
      <w:pPr>
        <w:jc w:val="both"/>
      </w:pPr>
      <w:r>
        <w:tab/>
      </w:r>
    </w:p>
    <w:p w:rsidR="00E117F1" w:rsidRDefault="00E117F1" w:rsidP="00E117F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117F1" w:rsidRDefault="00E117F1" w:rsidP="00E117F1">
      <w:pPr>
        <w:jc w:val="both"/>
      </w:pPr>
    </w:p>
    <w:p w:rsidR="00572828" w:rsidRDefault="00572828" w:rsidP="00E117F1">
      <w:pPr>
        <w:jc w:val="both"/>
      </w:pPr>
      <w:bookmarkStart w:id="0" w:name="_GoBack"/>
      <w:bookmarkEnd w:id="0"/>
    </w:p>
    <w:p w:rsidR="00E117F1" w:rsidRDefault="00E117F1" w:rsidP="00E117F1">
      <w:pPr>
        <w:jc w:val="both"/>
      </w:pPr>
    </w:p>
    <w:p w:rsidR="00E117F1" w:rsidRDefault="00E117F1" w:rsidP="00E117F1">
      <w:pPr>
        <w:jc w:val="both"/>
      </w:pPr>
      <w:r>
        <w:t xml:space="preserve">Председатель </w:t>
      </w:r>
    </w:p>
    <w:p w:rsidR="00E117F1" w:rsidRDefault="00E117F1" w:rsidP="00E117F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117F1" w:rsidRDefault="00E117F1" w:rsidP="00E117F1"/>
    <w:p w:rsidR="00E117F1" w:rsidRDefault="00E117F1" w:rsidP="00E117F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315" w:rsidRDefault="00EA4315">
      <w:r>
        <w:separator/>
      </w:r>
    </w:p>
  </w:endnote>
  <w:endnote w:type="continuationSeparator" w:id="0">
    <w:p w:rsidR="00EA4315" w:rsidRDefault="00EA4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315" w:rsidRDefault="00EA4315">
      <w:r>
        <w:separator/>
      </w:r>
    </w:p>
  </w:footnote>
  <w:footnote w:type="continuationSeparator" w:id="0">
    <w:p w:rsidR="00EA4315" w:rsidRDefault="00EA4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7F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2828"/>
    <w:rsid w:val="005A6019"/>
    <w:rsid w:val="005E6130"/>
    <w:rsid w:val="00695A4A"/>
    <w:rsid w:val="006D45ED"/>
    <w:rsid w:val="006E650F"/>
    <w:rsid w:val="00710C0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17F1"/>
    <w:rsid w:val="00E93A7F"/>
    <w:rsid w:val="00EA4315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2014-12-18T03:43:00Z</cp:lastPrinted>
  <dcterms:created xsi:type="dcterms:W3CDTF">2014-12-17T06:30:00Z</dcterms:created>
  <dcterms:modified xsi:type="dcterms:W3CDTF">2014-12-18T03:43:00Z</dcterms:modified>
</cp:coreProperties>
</file>