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033900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8247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8247A">
              <w:rPr>
                <w:szCs w:val="28"/>
              </w:rPr>
              <w:t>17.12.2014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8247A" w:rsidRPr="00B8247A">
              <w:rPr>
                <w:szCs w:val="28"/>
              </w:rPr>
              <w:t>1640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8247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8247A" w:rsidP="0094344A">
            <w:pPr>
              <w:ind w:left="-108"/>
              <w:jc w:val="both"/>
            </w:pPr>
            <w:r w:rsidRPr="00B8247A">
              <w:t xml:space="preserve">О проекте закона Приморского края "О внесении изменений в Закон Приморского края "Об организации транспортного </w:t>
            </w:r>
            <w:proofErr w:type="spellStart"/>
            <w:proofErr w:type="gramStart"/>
            <w:r w:rsidRPr="00B8247A">
              <w:t>обслу</w:t>
            </w:r>
            <w:r>
              <w:t>-</w:t>
            </w:r>
            <w:r w:rsidRPr="00B8247A">
              <w:t>живания</w:t>
            </w:r>
            <w:proofErr w:type="spellEnd"/>
            <w:proofErr w:type="gramEnd"/>
            <w:r w:rsidRPr="00B8247A">
              <w:t xml:space="preserve"> населения в Приморском крае"</w:t>
            </w:r>
          </w:p>
          <w:p w:rsidR="000B3FB2" w:rsidRPr="00B8247A" w:rsidRDefault="000B3FB2" w:rsidP="0094344A">
            <w:pPr>
              <w:ind w:left="-108"/>
              <w:jc w:val="both"/>
            </w:pPr>
          </w:p>
        </w:tc>
      </w:tr>
    </w:tbl>
    <w:p w:rsidR="00B8247A" w:rsidRDefault="00B8247A" w:rsidP="00B8247A">
      <w:pPr>
        <w:ind w:firstLine="720"/>
      </w:pPr>
      <w:r>
        <w:t xml:space="preserve">Законодательное Собрание Приморского края </w:t>
      </w:r>
    </w:p>
    <w:p w:rsidR="00B8247A" w:rsidRDefault="00B8247A" w:rsidP="00B8247A"/>
    <w:p w:rsidR="00B8247A" w:rsidRDefault="00B8247A" w:rsidP="00B8247A">
      <w:r>
        <w:t>ПОСТАНОВЛЯЕТ:</w:t>
      </w:r>
    </w:p>
    <w:p w:rsidR="00B8247A" w:rsidRDefault="00B8247A" w:rsidP="00B8247A">
      <w:pPr>
        <w:ind w:firstLine="709"/>
      </w:pPr>
    </w:p>
    <w:p w:rsidR="00B8247A" w:rsidRPr="003E64B3" w:rsidRDefault="00B8247A" w:rsidP="00B8247A">
      <w:pPr>
        <w:widowControl w:val="0"/>
        <w:ind w:firstLine="709"/>
        <w:jc w:val="both"/>
        <w:rPr>
          <w:szCs w:val="28"/>
        </w:rPr>
      </w:pPr>
      <w:r>
        <w:t xml:space="preserve">1.Принять проект закона Приморского края </w:t>
      </w:r>
      <w:r w:rsidRPr="00A97AC8">
        <w:t>"О внесении изменений в Закон Приморского края "Об организации транспортного обслуживания населения в Приморском крае"</w:t>
      </w:r>
      <w:r>
        <w:t xml:space="preserve"> во втором чтении.</w:t>
      </w:r>
    </w:p>
    <w:p w:rsidR="00B8247A" w:rsidRDefault="00B8247A" w:rsidP="00B8247A">
      <w:pPr>
        <w:jc w:val="both"/>
      </w:pPr>
    </w:p>
    <w:p w:rsidR="00B8247A" w:rsidRDefault="00B8247A" w:rsidP="00B8247A">
      <w:pPr>
        <w:ind w:firstLine="709"/>
        <w:jc w:val="both"/>
      </w:pPr>
      <w:r>
        <w:t>2.Комитету Законодательного Собрания по экономической политике и собственности (Гребнев)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B8247A" w:rsidRDefault="00B8247A" w:rsidP="00B8247A">
      <w:pPr>
        <w:ind w:firstLine="709"/>
        <w:jc w:val="both"/>
      </w:pPr>
    </w:p>
    <w:p w:rsidR="00B8247A" w:rsidRDefault="00B8247A" w:rsidP="00B8247A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B8247A" w:rsidRDefault="00B8247A" w:rsidP="00B8247A">
      <w:pPr>
        <w:jc w:val="both"/>
      </w:pPr>
    </w:p>
    <w:p w:rsidR="00B8247A" w:rsidRDefault="00B8247A" w:rsidP="00B8247A">
      <w:pPr>
        <w:jc w:val="both"/>
      </w:pPr>
    </w:p>
    <w:p w:rsidR="00B8247A" w:rsidRDefault="00B8247A" w:rsidP="00B8247A">
      <w:pPr>
        <w:jc w:val="both"/>
      </w:pPr>
    </w:p>
    <w:p w:rsidR="00B8247A" w:rsidRDefault="00B8247A" w:rsidP="00B8247A">
      <w:pPr>
        <w:jc w:val="both"/>
      </w:pPr>
      <w:r>
        <w:t xml:space="preserve">Председатель </w:t>
      </w:r>
    </w:p>
    <w:p w:rsidR="00B8247A" w:rsidRDefault="00B8247A" w:rsidP="00B8247A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B8247A" w:rsidRDefault="00B8247A" w:rsidP="00B8247A"/>
    <w:p w:rsidR="00B8247A" w:rsidRDefault="00B8247A" w:rsidP="00B8247A"/>
    <w:p w:rsidR="00B8247A" w:rsidRDefault="00B8247A" w:rsidP="00B8247A"/>
    <w:p w:rsidR="00B8247A" w:rsidRDefault="00B8247A" w:rsidP="00B8247A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19F7" w:rsidRDefault="003419F7">
      <w:r>
        <w:separator/>
      </w:r>
    </w:p>
  </w:endnote>
  <w:endnote w:type="continuationSeparator" w:id="0">
    <w:p w:rsidR="003419F7" w:rsidRDefault="003419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19F7" w:rsidRDefault="003419F7">
      <w:r>
        <w:separator/>
      </w:r>
    </w:p>
  </w:footnote>
  <w:footnote w:type="continuationSeparator" w:id="0">
    <w:p w:rsidR="003419F7" w:rsidRDefault="003419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8247A"/>
    <w:rsid w:val="00057575"/>
    <w:rsid w:val="000B3FB2"/>
    <w:rsid w:val="000D628E"/>
    <w:rsid w:val="000E5228"/>
    <w:rsid w:val="00123119"/>
    <w:rsid w:val="00155F7F"/>
    <w:rsid w:val="003325F4"/>
    <w:rsid w:val="003419F7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8247A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2014-12-17T06:29:00Z</cp:lastPrinted>
  <dcterms:created xsi:type="dcterms:W3CDTF">2014-12-17T06:28:00Z</dcterms:created>
  <dcterms:modified xsi:type="dcterms:W3CDTF">2014-12-17T06:30:00Z</dcterms:modified>
</cp:coreProperties>
</file>