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2432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24BD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24BD2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24BD2" w:rsidRPr="00424BD2">
              <w:rPr>
                <w:szCs w:val="28"/>
              </w:rPr>
              <w:t>1638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24BD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24BD2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2014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2015 и 2016 годов</w:t>
            </w:r>
            <w:r>
              <w:t>"</w:t>
            </w:r>
          </w:p>
          <w:p w:rsidR="000B3FB2" w:rsidRPr="00424BD2" w:rsidRDefault="000B3FB2" w:rsidP="0094344A">
            <w:pPr>
              <w:ind w:left="-108"/>
              <w:jc w:val="both"/>
            </w:pPr>
          </w:p>
        </w:tc>
      </w:tr>
    </w:tbl>
    <w:p w:rsidR="00424BD2" w:rsidRDefault="00424BD2" w:rsidP="00424BD2">
      <w:pPr>
        <w:ind w:firstLine="709"/>
      </w:pPr>
      <w:r>
        <w:t>Законодательное Собрание Приморского края</w:t>
      </w:r>
    </w:p>
    <w:p w:rsidR="00424BD2" w:rsidRDefault="00424BD2" w:rsidP="00424BD2"/>
    <w:p w:rsidR="00424BD2" w:rsidRDefault="00424BD2" w:rsidP="00424BD2">
      <w:r>
        <w:t>ПОСТАНОВЛЯЕТ:</w:t>
      </w:r>
    </w:p>
    <w:p w:rsidR="00424BD2" w:rsidRDefault="00424BD2" w:rsidP="00424BD2">
      <w:pPr>
        <w:jc w:val="both"/>
      </w:pPr>
    </w:p>
    <w:p w:rsidR="00424BD2" w:rsidRDefault="00424BD2" w:rsidP="00424BD2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2014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  <w:t>2015 и 2016 годов</w:t>
      </w:r>
      <w:r>
        <w:t>".</w:t>
      </w:r>
    </w:p>
    <w:p w:rsidR="00424BD2" w:rsidRDefault="00424BD2" w:rsidP="00424BD2">
      <w:pPr>
        <w:jc w:val="both"/>
      </w:pPr>
    </w:p>
    <w:p w:rsidR="00424BD2" w:rsidRDefault="00424BD2" w:rsidP="00424BD2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424BD2" w:rsidRDefault="00424BD2" w:rsidP="00424BD2">
      <w:pPr>
        <w:pStyle w:val="a3"/>
        <w:tabs>
          <w:tab w:val="clear" w:pos="4153"/>
          <w:tab w:val="clear" w:pos="8306"/>
        </w:tabs>
        <w:jc w:val="both"/>
      </w:pPr>
    </w:p>
    <w:p w:rsidR="00424BD2" w:rsidRDefault="00424BD2" w:rsidP="00424BD2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424BD2" w:rsidRDefault="00424BD2" w:rsidP="00424BD2">
      <w:pPr>
        <w:jc w:val="both"/>
      </w:pPr>
    </w:p>
    <w:p w:rsidR="00424BD2" w:rsidRDefault="00424BD2" w:rsidP="00424BD2">
      <w:pPr>
        <w:jc w:val="both"/>
      </w:pPr>
    </w:p>
    <w:p w:rsidR="00424BD2" w:rsidRDefault="00424BD2" w:rsidP="00424BD2">
      <w:pPr>
        <w:jc w:val="both"/>
      </w:pPr>
    </w:p>
    <w:p w:rsidR="00424BD2" w:rsidRDefault="00424BD2" w:rsidP="00424BD2">
      <w:pPr>
        <w:jc w:val="both"/>
      </w:pPr>
      <w:r>
        <w:t>Председатель</w:t>
      </w:r>
    </w:p>
    <w:p w:rsidR="00424BD2" w:rsidRDefault="00424BD2" w:rsidP="00424BD2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424BD2" w:rsidRDefault="00424BD2" w:rsidP="00424BD2"/>
    <w:p w:rsidR="00424BD2" w:rsidRDefault="00424BD2" w:rsidP="00424BD2"/>
    <w:p w:rsidR="00424BD2" w:rsidRDefault="00424BD2" w:rsidP="00424BD2"/>
    <w:p w:rsidR="00424BD2" w:rsidRDefault="00424BD2" w:rsidP="00424BD2"/>
    <w:p w:rsidR="00424BD2" w:rsidRDefault="00424BD2" w:rsidP="00424BD2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579" w:rsidRDefault="00706579">
      <w:r>
        <w:separator/>
      </w:r>
    </w:p>
  </w:endnote>
  <w:endnote w:type="continuationSeparator" w:id="0">
    <w:p w:rsidR="00706579" w:rsidRDefault="0070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579" w:rsidRDefault="00706579">
      <w:r>
        <w:separator/>
      </w:r>
    </w:p>
  </w:footnote>
  <w:footnote w:type="continuationSeparator" w:id="0">
    <w:p w:rsidR="00706579" w:rsidRDefault="007065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4BD2"/>
    <w:rsid w:val="00057575"/>
    <w:rsid w:val="000B3FB2"/>
    <w:rsid w:val="000D628E"/>
    <w:rsid w:val="000E5228"/>
    <w:rsid w:val="00123119"/>
    <w:rsid w:val="00155F7F"/>
    <w:rsid w:val="003325F4"/>
    <w:rsid w:val="00392E21"/>
    <w:rsid w:val="00424BD2"/>
    <w:rsid w:val="004B69FA"/>
    <w:rsid w:val="004D1A01"/>
    <w:rsid w:val="005A6019"/>
    <w:rsid w:val="005E6130"/>
    <w:rsid w:val="00695A4A"/>
    <w:rsid w:val="006D45ED"/>
    <w:rsid w:val="006E650F"/>
    <w:rsid w:val="00706579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24BD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2014-12-17T02:25:00Z</cp:lastPrinted>
  <dcterms:created xsi:type="dcterms:W3CDTF">2014-12-17T02:25:00Z</dcterms:created>
  <dcterms:modified xsi:type="dcterms:W3CDTF">2014-12-17T02:26:00Z</dcterms:modified>
</cp:coreProperties>
</file>