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53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06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064D">
              <w:t>1637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064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064D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>"</w:t>
            </w:r>
          </w:p>
          <w:p w:rsidR="000B3FB2" w:rsidRPr="0007064D" w:rsidRDefault="000B3FB2" w:rsidP="0094344A">
            <w:pPr>
              <w:ind w:left="-108"/>
              <w:jc w:val="both"/>
            </w:pPr>
          </w:p>
        </w:tc>
      </w:tr>
    </w:tbl>
    <w:p w:rsidR="0007064D" w:rsidRDefault="0007064D" w:rsidP="0007064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7064D" w:rsidRDefault="0007064D" w:rsidP="0007064D">
      <w:pPr>
        <w:pStyle w:val="a3"/>
        <w:tabs>
          <w:tab w:val="clear" w:pos="4153"/>
          <w:tab w:val="clear" w:pos="8306"/>
        </w:tabs>
      </w:pPr>
    </w:p>
    <w:p w:rsidR="0007064D" w:rsidRDefault="0007064D" w:rsidP="0007064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7064D" w:rsidRDefault="0007064D" w:rsidP="0007064D"/>
    <w:p w:rsidR="0007064D" w:rsidRDefault="0007064D" w:rsidP="0007064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07064D" w:rsidRDefault="0007064D" w:rsidP="0007064D">
      <w:pPr>
        <w:pStyle w:val="a3"/>
        <w:tabs>
          <w:tab w:val="clear" w:pos="4153"/>
          <w:tab w:val="clear" w:pos="8306"/>
        </w:tabs>
        <w:jc w:val="both"/>
      </w:pPr>
    </w:p>
    <w:p w:rsidR="0007064D" w:rsidRDefault="0007064D" w:rsidP="0007064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7064D" w:rsidRDefault="0007064D" w:rsidP="0007064D">
      <w:pPr>
        <w:pStyle w:val="a3"/>
        <w:tabs>
          <w:tab w:val="clear" w:pos="4153"/>
          <w:tab w:val="clear" w:pos="8306"/>
        </w:tabs>
        <w:jc w:val="both"/>
      </w:pPr>
    </w:p>
    <w:p w:rsidR="0007064D" w:rsidRDefault="0007064D" w:rsidP="0007064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7064D" w:rsidRDefault="0007064D" w:rsidP="0007064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7064D" w:rsidRDefault="0007064D" w:rsidP="0007064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7064D" w:rsidRDefault="0007064D" w:rsidP="0007064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7064D" w:rsidRDefault="0007064D" w:rsidP="0007064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7064D" w:rsidRDefault="0007064D" w:rsidP="0007064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826" w:rsidRDefault="001C7826">
      <w:r>
        <w:separator/>
      </w:r>
    </w:p>
  </w:endnote>
  <w:endnote w:type="continuationSeparator" w:id="0">
    <w:p w:rsidR="001C7826" w:rsidRDefault="001C7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826" w:rsidRDefault="001C7826">
      <w:r>
        <w:separator/>
      </w:r>
    </w:p>
  </w:footnote>
  <w:footnote w:type="continuationSeparator" w:id="0">
    <w:p w:rsidR="001C7826" w:rsidRDefault="001C7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064D"/>
    <w:rsid w:val="00057575"/>
    <w:rsid w:val="0007064D"/>
    <w:rsid w:val="000B3FB2"/>
    <w:rsid w:val="000D628E"/>
    <w:rsid w:val="000E5228"/>
    <w:rsid w:val="00123119"/>
    <w:rsid w:val="00155F7F"/>
    <w:rsid w:val="001C782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2014-12-17T05:29:00Z</cp:lastPrinted>
  <dcterms:created xsi:type="dcterms:W3CDTF">2014-12-17T05:27:00Z</dcterms:created>
  <dcterms:modified xsi:type="dcterms:W3CDTF">2014-12-17T05:29:00Z</dcterms:modified>
</cp:coreProperties>
</file>