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990073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B62E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B62EA">
              <w:rPr>
                <w:szCs w:val="28"/>
              </w:rPr>
              <w:t>12.12.2014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B62EA" w:rsidRPr="00DB62EA">
              <w:rPr>
                <w:szCs w:val="28"/>
              </w:rPr>
              <w:t>1631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B62E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B62EA" w:rsidP="0094344A">
            <w:pPr>
              <w:ind w:left="-108"/>
              <w:jc w:val="both"/>
            </w:pPr>
            <w:r>
              <w:t xml:space="preserve">О проекте закона Приморского края "О бюджете </w:t>
            </w:r>
            <w:proofErr w:type="spellStart"/>
            <w:proofErr w:type="gramStart"/>
            <w:r>
              <w:t>территориаль</w:t>
            </w:r>
            <w:r>
              <w:t>-</w:t>
            </w:r>
            <w:r>
              <w:t>ного</w:t>
            </w:r>
            <w:proofErr w:type="spellEnd"/>
            <w:proofErr w:type="gramEnd"/>
            <w:r>
              <w:t xml:space="preserve"> фонда обязательного меди</w:t>
            </w:r>
            <w:r>
              <w:t>-</w:t>
            </w:r>
            <w:proofErr w:type="spellStart"/>
            <w:r>
              <w:t>цинского</w:t>
            </w:r>
            <w:proofErr w:type="spellEnd"/>
            <w:r>
              <w:t xml:space="preserve"> страхования </w:t>
            </w:r>
            <w:proofErr w:type="spell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r>
              <w:t xml:space="preserve"> края на 2015 год и плановый период 2016 и</w:t>
            </w:r>
            <w:r>
              <w:t xml:space="preserve"> </w:t>
            </w:r>
            <w:r>
              <w:t>2017 годов"</w:t>
            </w:r>
          </w:p>
          <w:p w:rsidR="000B3FB2" w:rsidRPr="00DB62EA" w:rsidRDefault="000B3FB2" w:rsidP="0094344A">
            <w:pPr>
              <w:ind w:left="-108"/>
              <w:jc w:val="both"/>
            </w:pPr>
          </w:p>
        </w:tc>
      </w:tr>
    </w:tbl>
    <w:p w:rsidR="00DB62EA" w:rsidRDefault="00DB62EA" w:rsidP="00DB62E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DB62EA" w:rsidRDefault="00DB62EA" w:rsidP="00DB62EA">
      <w:pPr>
        <w:pStyle w:val="a3"/>
        <w:tabs>
          <w:tab w:val="clear" w:pos="4153"/>
          <w:tab w:val="clear" w:pos="8306"/>
        </w:tabs>
      </w:pPr>
    </w:p>
    <w:p w:rsidR="00DB62EA" w:rsidRDefault="00DB62EA" w:rsidP="00DB62E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B62EA" w:rsidRDefault="00DB62EA" w:rsidP="00DB62EA"/>
    <w:p w:rsidR="00DB62EA" w:rsidRDefault="00DB62EA" w:rsidP="00DB62E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>1.Принять проект закона Приморского края "О бюджете территориального фонда обязательного медицинского страхования Приморского края на 2015 год и плановый период 2016 и 2017 годов"</w:t>
      </w:r>
      <w:r>
        <w:rPr>
          <w:szCs w:val="28"/>
        </w:rPr>
        <w:t xml:space="preserve"> во втором чтении.</w:t>
      </w:r>
    </w:p>
    <w:p w:rsidR="00DB62EA" w:rsidRDefault="00DB62EA" w:rsidP="00DB62EA">
      <w:pPr>
        <w:pStyle w:val="a3"/>
        <w:tabs>
          <w:tab w:val="left" w:pos="708"/>
        </w:tabs>
        <w:ind w:firstLine="720"/>
        <w:jc w:val="both"/>
      </w:pPr>
      <w:r>
        <w:tab/>
      </w:r>
    </w:p>
    <w:p w:rsidR="00DB62EA" w:rsidRDefault="00DB62EA" w:rsidP="00DB62EA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DB62EA" w:rsidRDefault="00DB62EA" w:rsidP="00DB62EA">
      <w:pPr>
        <w:pStyle w:val="a3"/>
        <w:tabs>
          <w:tab w:val="clear" w:pos="4153"/>
          <w:tab w:val="clear" w:pos="8306"/>
        </w:tabs>
        <w:jc w:val="both"/>
      </w:pPr>
    </w:p>
    <w:p w:rsidR="00DB62EA" w:rsidRDefault="00DB62EA" w:rsidP="00DB62EA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DB62EA" w:rsidRDefault="00DB62EA" w:rsidP="00DB62EA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DB62EA" w:rsidRDefault="00DB62EA" w:rsidP="00DB62E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B62EA" w:rsidRDefault="00DB62EA" w:rsidP="00DB62E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B62EA" w:rsidRDefault="00DB62EA" w:rsidP="00DB62E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DB62EA" w:rsidRDefault="00DB62EA" w:rsidP="00DB62E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33A" w:rsidRDefault="00DF633A">
      <w:r>
        <w:separator/>
      </w:r>
    </w:p>
  </w:endnote>
  <w:endnote w:type="continuationSeparator" w:id="0">
    <w:p w:rsidR="00DF633A" w:rsidRDefault="00DF6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33A" w:rsidRDefault="00DF633A">
      <w:r>
        <w:separator/>
      </w:r>
    </w:p>
  </w:footnote>
  <w:footnote w:type="continuationSeparator" w:id="0">
    <w:p w:rsidR="00DF633A" w:rsidRDefault="00DF63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B62E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B62EA"/>
    <w:rsid w:val="00DF01B2"/>
    <w:rsid w:val="00DF633A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B62E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2014-12-12T04:46:00Z</cp:lastPrinted>
  <dcterms:created xsi:type="dcterms:W3CDTF">2014-12-12T04:44:00Z</dcterms:created>
  <dcterms:modified xsi:type="dcterms:W3CDTF">2014-12-12T04:46:00Z</dcterms:modified>
</cp:coreProperties>
</file>