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98988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70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7033">
              <w:rPr>
                <w:szCs w:val="28"/>
              </w:rPr>
              <w:t>12.12.2014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7033" w:rsidRPr="00237033">
              <w:rPr>
                <w:szCs w:val="28"/>
              </w:rPr>
              <w:t>1635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70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7033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r w:rsidRPr="00997370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</w:t>
            </w:r>
            <w:proofErr w:type="spellStart"/>
            <w:proofErr w:type="gramStart"/>
            <w:r>
              <w:rPr>
                <w:szCs w:val="28"/>
              </w:rPr>
              <w:t>началь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proofErr w:type="gramEnd"/>
            <w:r>
              <w:rPr>
                <w:szCs w:val="28"/>
              </w:rPr>
              <w:t xml:space="preserve"> общего, основного общего, среднего общего, дополнительного образования детей в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пальных</w:t>
            </w:r>
            <w:proofErr w:type="spellEnd"/>
            <w:r>
              <w:rPr>
                <w:szCs w:val="28"/>
              </w:rPr>
              <w:t xml:space="preserve"> общеобразовательных организациях Приморского края"</w:t>
            </w:r>
          </w:p>
          <w:p w:rsidR="000B3FB2" w:rsidRPr="00237033" w:rsidRDefault="000B3FB2" w:rsidP="0094344A">
            <w:pPr>
              <w:ind w:left="-108"/>
              <w:jc w:val="both"/>
            </w:pPr>
          </w:p>
        </w:tc>
      </w:tr>
    </w:tbl>
    <w:p w:rsidR="00237033" w:rsidRPr="009E27DC" w:rsidRDefault="00237033" w:rsidP="00237033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237033" w:rsidRPr="009E27DC" w:rsidRDefault="00237033" w:rsidP="00237033">
      <w:pPr>
        <w:rPr>
          <w:szCs w:val="28"/>
        </w:rPr>
      </w:pPr>
    </w:p>
    <w:p w:rsidR="00237033" w:rsidRPr="009E27DC" w:rsidRDefault="00237033" w:rsidP="00237033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237033" w:rsidRPr="009E27DC" w:rsidRDefault="00237033" w:rsidP="00237033">
      <w:pPr>
        <w:rPr>
          <w:szCs w:val="28"/>
        </w:rPr>
      </w:pPr>
    </w:p>
    <w:p w:rsidR="00237033" w:rsidRPr="00F43AA5" w:rsidRDefault="00237033" w:rsidP="00237033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>
        <w:t xml:space="preserve">1.Принять Закон Приморского края </w:t>
      </w:r>
      <w:r w:rsidRPr="00173B40">
        <w:rPr>
          <w:szCs w:val="28"/>
        </w:rPr>
        <w:t>"</w:t>
      </w:r>
      <w:r>
        <w:rPr>
          <w:szCs w:val="28"/>
        </w:rPr>
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края".</w:t>
      </w:r>
      <w:proofErr w:type="gramEnd"/>
    </w:p>
    <w:p w:rsidR="00237033" w:rsidRDefault="00237033" w:rsidP="00237033">
      <w:pPr>
        <w:jc w:val="both"/>
      </w:pPr>
    </w:p>
    <w:p w:rsidR="00237033" w:rsidRDefault="00237033" w:rsidP="0023703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37033" w:rsidRDefault="00237033" w:rsidP="00237033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237033" w:rsidRDefault="00237033" w:rsidP="0023703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237033" w:rsidRDefault="00237033" w:rsidP="00237033">
      <w:pPr>
        <w:jc w:val="both"/>
      </w:pPr>
      <w:bookmarkStart w:id="0" w:name="_GoBack"/>
      <w:bookmarkEnd w:id="0"/>
    </w:p>
    <w:p w:rsidR="00237033" w:rsidRPr="009E27DC" w:rsidRDefault="00237033" w:rsidP="0023703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37033" w:rsidRPr="009E27DC" w:rsidRDefault="00237033" w:rsidP="0023703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37033" w:rsidRPr="009E27DC" w:rsidRDefault="00237033" w:rsidP="0023703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237033" w:rsidRPr="009E27DC" w:rsidRDefault="00237033" w:rsidP="0023703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sectPr w:rsidR="00237033" w:rsidRPr="009E27D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E13" w:rsidRDefault="00382E13">
      <w:r>
        <w:separator/>
      </w:r>
    </w:p>
  </w:endnote>
  <w:endnote w:type="continuationSeparator" w:id="0">
    <w:p w:rsidR="00382E13" w:rsidRDefault="0038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E13" w:rsidRDefault="00382E13">
      <w:r>
        <w:separator/>
      </w:r>
    </w:p>
  </w:footnote>
  <w:footnote w:type="continuationSeparator" w:id="0">
    <w:p w:rsidR="00382E13" w:rsidRDefault="00382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7033"/>
    <w:rsid w:val="00057575"/>
    <w:rsid w:val="000B3FB2"/>
    <w:rsid w:val="000D628E"/>
    <w:rsid w:val="000E5228"/>
    <w:rsid w:val="00123119"/>
    <w:rsid w:val="00155F7F"/>
    <w:rsid w:val="00224146"/>
    <w:rsid w:val="00237033"/>
    <w:rsid w:val="003325F4"/>
    <w:rsid w:val="00382E13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3703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2014-12-12T04:13:00Z</cp:lastPrinted>
  <dcterms:created xsi:type="dcterms:W3CDTF">2014-12-12T04:10:00Z</dcterms:created>
  <dcterms:modified xsi:type="dcterms:W3CDTF">2014-12-12T04:14:00Z</dcterms:modified>
</cp:coreProperties>
</file>