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989924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7282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12.12.2014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7282D" w:rsidRPr="0067282D">
              <w:rPr>
                <w:szCs w:val="28"/>
              </w:rPr>
              <w:t>1633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7282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7282D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67282D" w:rsidRDefault="000B3FB2" w:rsidP="0094344A">
            <w:pPr>
              <w:ind w:left="-108"/>
              <w:jc w:val="both"/>
            </w:pPr>
          </w:p>
        </w:tc>
      </w:tr>
    </w:tbl>
    <w:p w:rsidR="0067282D" w:rsidRDefault="0067282D" w:rsidP="0067282D">
      <w:pPr>
        <w:ind w:firstLine="709"/>
      </w:pPr>
      <w:r>
        <w:t>Законодательное Собрание Приморского края</w:t>
      </w:r>
    </w:p>
    <w:p w:rsidR="0067282D" w:rsidRDefault="0067282D" w:rsidP="0067282D"/>
    <w:p w:rsidR="0067282D" w:rsidRDefault="0067282D" w:rsidP="0067282D">
      <w:r>
        <w:t>ПОСТАНОВЛЯЕТ:</w:t>
      </w:r>
    </w:p>
    <w:p w:rsidR="0067282D" w:rsidRDefault="0067282D" w:rsidP="0067282D">
      <w:pPr>
        <w:jc w:val="both"/>
      </w:pPr>
    </w:p>
    <w:p w:rsidR="0067282D" w:rsidRDefault="0067282D" w:rsidP="0067282D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67282D" w:rsidRDefault="0067282D" w:rsidP="0067282D">
      <w:pPr>
        <w:jc w:val="both"/>
      </w:pPr>
    </w:p>
    <w:p w:rsidR="0067282D" w:rsidRDefault="0067282D" w:rsidP="0067282D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7282D" w:rsidRDefault="0067282D" w:rsidP="0067282D">
      <w:pPr>
        <w:pStyle w:val="a3"/>
        <w:tabs>
          <w:tab w:val="clear" w:pos="4153"/>
          <w:tab w:val="clear" w:pos="8306"/>
        </w:tabs>
        <w:jc w:val="both"/>
      </w:pPr>
    </w:p>
    <w:p w:rsidR="0067282D" w:rsidRDefault="0067282D" w:rsidP="0067282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7282D" w:rsidRDefault="0067282D" w:rsidP="0067282D">
      <w:pPr>
        <w:jc w:val="both"/>
      </w:pPr>
      <w:bookmarkStart w:id="0" w:name="_GoBack"/>
      <w:bookmarkEnd w:id="0"/>
    </w:p>
    <w:p w:rsidR="0067282D" w:rsidRDefault="0067282D" w:rsidP="0067282D">
      <w:pPr>
        <w:jc w:val="both"/>
      </w:pPr>
    </w:p>
    <w:p w:rsidR="0067282D" w:rsidRDefault="0067282D" w:rsidP="0067282D">
      <w:pPr>
        <w:jc w:val="both"/>
      </w:pPr>
    </w:p>
    <w:p w:rsidR="0067282D" w:rsidRDefault="0067282D" w:rsidP="0067282D">
      <w:pPr>
        <w:jc w:val="both"/>
      </w:pPr>
      <w:r>
        <w:t>Председатель</w:t>
      </w:r>
    </w:p>
    <w:p w:rsidR="0067282D" w:rsidRDefault="0067282D" w:rsidP="0067282D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67282D" w:rsidRDefault="0067282D" w:rsidP="0067282D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6FA" w:rsidRDefault="00E216FA">
      <w:r>
        <w:separator/>
      </w:r>
    </w:p>
  </w:endnote>
  <w:endnote w:type="continuationSeparator" w:id="0">
    <w:p w:rsidR="00E216FA" w:rsidRDefault="00E21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6FA" w:rsidRDefault="00E216FA">
      <w:r>
        <w:separator/>
      </w:r>
    </w:p>
  </w:footnote>
  <w:footnote w:type="continuationSeparator" w:id="0">
    <w:p w:rsidR="00E216FA" w:rsidRDefault="00E216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282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7282D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16FA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2014-12-12T04:21:00Z</cp:lastPrinted>
  <dcterms:created xsi:type="dcterms:W3CDTF">2014-12-12T04:20:00Z</dcterms:created>
  <dcterms:modified xsi:type="dcterms:W3CDTF">2014-12-12T04:21:00Z</dcterms:modified>
</cp:coreProperties>
</file>