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99008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87DA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7DA1">
              <w:rPr>
                <w:szCs w:val="28"/>
              </w:rPr>
              <w:t>12.12.2014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7DA1" w:rsidRPr="00E87DA1">
              <w:rPr>
                <w:szCs w:val="28"/>
              </w:rPr>
              <w:t>1628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7DA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87DA1" w:rsidRPr="00CA7E54" w:rsidRDefault="00E87DA1" w:rsidP="00E87DA1">
            <w:pPr>
              <w:ind w:left="-108"/>
              <w:jc w:val="both"/>
            </w:pPr>
            <w: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br/>
              <w:t>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</w:t>
            </w:r>
            <w:r>
              <w:rPr>
                <w:szCs w:val="28"/>
              </w:rPr>
              <w:br/>
              <w:t>2017 годов</w:t>
            </w:r>
            <w:r>
              <w:t xml:space="preserve">" </w:t>
            </w:r>
          </w:p>
          <w:p w:rsidR="000B3FB2" w:rsidRPr="00E87DA1" w:rsidRDefault="000B3FB2" w:rsidP="0094344A">
            <w:pPr>
              <w:ind w:left="-108"/>
              <w:jc w:val="both"/>
            </w:pPr>
          </w:p>
        </w:tc>
      </w:tr>
    </w:tbl>
    <w:p w:rsidR="00E87DA1" w:rsidRDefault="00E87DA1" w:rsidP="00E87DA1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E87DA1" w:rsidRDefault="00E87DA1" w:rsidP="00E87DA1">
      <w:pPr>
        <w:pStyle w:val="a3"/>
        <w:tabs>
          <w:tab w:val="clear" w:pos="4153"/>
          <w:tab w:val="clear" w:pos="8306"/>
        </w:tabs>
        <w:jc w:val="both"/>
      </w:pPr>
    </w:p>
    <w:p w:rsidR="00E87DA1" w:rsidRDefault="00E87DA1" w:rsidP="00E87DA1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E87DA1" w:rsidRDefault="00E87DA1" w:rsidP="00E87DA1">
      <w:pPr>
        <w:pStyle w:val="a3"/>
        <w:tabs>
          <w:tab w:val="clear" w:pos="4153"/>
          <w:tab w:val="clear" w:pos="8306"/>
        </w:tabs>
        <w:jc w:val="both"/>
      </w:pPr>
    </w:p>
    <w:p w:rsidR="00E87DA1" w:rsidRDefault="00E87DA1" w:rsidP="00E87DA1">
      <w:pPr>
        <w:pStyle w:val="a3"/>
        <w:tabs>
          <w:tab w:val="clear" w:pos="4153"/>
          <w:tab w:val="clear" w:pos="8306"/>
        </w:tabs>
        <w:jc w:val="both"/>
      </w:pPr>
      <w:r>
        <w:tab/>
        <w:t>1.Возвратить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</w:t>
      </w:r>
      <w:r>
        <w:rPr>
          <w:szCs w:val="28"/>
        </w:rPr>
        <w:br/>
      </w:r>
      <w:r>
        <w:rPr>
          <w:szCs w:val="28"/>
        </w:rPr>
        <w:t xml:space="preserve">на </w:t>
      </w:r>
      <w:bookmarkStart w:id="0" w:name="_GoBack"/>
      <w:bookmarkEnd w:id="0"/>
      <w:r>
        <w:rPr>
          <w:szCs w:val="28"/>
        </w:rPr>
        <w:t>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>" к процедуре первого чтения.</w:t>
      </w:r>
    </w:p>
    <w:p w:rsidR="00E87DA1" w:rsidRDefault="00E87DA1" w:rsidP="00E87DA1">
      <w:pPr>
        <w:pStyle w:val="a3"/>
        <w:tabs>
          <w:tab w:val="clear" w:pos="4153"/>
          <w:tab w:val="clear" w:pos="8306"/>
        </w:tabs>
        <w:jc w:val="both"/>
      </w:pPr>
    </w:p>
    <w:p w:rsidR="00E87DA1" w:rsidRDefault="00E87DA1" w:rsidP="00E87DA1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E87DA1" w:rsidRDefault="00E87DA1" w:rsidP="00E87DA1">
      <w:pPr>
        <w:pStyle w:val="30"/>
      </w:pPr>
    </w:p>
    <w:p w:rsidR="00E87DA1" w:rsidRDefault="00E87DA1" w:rsidP="00E87DA1">
      <w:pPr>
        <w:pStyle w:val="30"/>
      </w:pPr>
    </w:p>
    <w:p w:rsidR="00E87DA1" w:rsidRDefault="00E87DA1" w:rsidP="00E87DA1">
      <w:pPr>
        <w:ind w:firstLine="720"/>
      </w:pPr>
    </w:p>
    <w:p w:rsidR="00E87DA1" w:rsidRDefault="00E87DA1" w:rsidP="00E87DA1">
      <w:r>
        <w:t xml:space="preserve">Председатель </w:t>
      </w:r>
    </w:p>
    <w:p w:rsidR="00E87DA1" w:rsidRDefault="00E87DA1" w:rsidP="00E87DA1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В.В. Горчаков</w:t>
      </w:r>
    </w:p>
    <w:p w:rsidR="00E87DA1" w:rsidRDefault="00E87DA1" w:rsidP="00E87DA1">
      <w:pPr>
        <w:pStyle w:val="3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2E7" w:rsidRDefault="00BC62E7">
      <w:r>
        <w:separator/>
      </w:r>
    </w:p>
  </w:endnote>
  <w:endnote w:type="continuationSeparator" w:id="0">
    <w:p w:rsidR="00BC62E7" w:rsidRDefault="00BC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2E7" w:rsidRDefault="00BC62E7">
      <w:r>
        <w:separator/>
      </w:r>
    </w:p>
  </w:footnote>
  <w:footnote w:type="continuationSeparator" w:id="0">
    <w:p w:rsidR="00BC62E7" w:rsidRDefault="00BC62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7DA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62E7"/>
    <w:rsid w:val="00C20E8F"/>
    <w:rsid w:val="00CA7E54"/>
    <w:rsid w:val="00CE19DF"/>
    <w:rsid w:val="00D02716"/>
    <w:rsid w:val="00DF01B2"/>
    <w:rsid w:val="00E87DA1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Normal">
    <w:name w:val="Normal"/>
    <w:rsid w:val="00E87DA1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E87DA1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E87DA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2014-12-12T04:47:00Z</cp:lastPrinted>
  <dcterms:created xsi:type="dcterms:W3CDTF">2014-12-12T04:46:00Z</dcterms:created>
  <dcterms:modified xsi:type="dcterms:W3CDTF">2014-12-12T04:48:00Z</dcterms:modified>
</cp:coreProperties>
</file>