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064572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8E5AC3" w:rsidRDefault="0034770A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E5AC3">
                          <w:rPr>
                            <w:sz w:val="20"/>
                          </w:rPr>
                          <w:t xml:space="preserve">внесен </w:t>
                        </w:r>
                        <w:r w:rsidR="008E5AC3">
                          <w:rPr>
                            <w:sz w:val="20"/>
                          </w:rPr>
                          <w:br/>
                          <w:t xml:space="preserve">Думой </w:t>
                        </w:r>
                        <w:proofErr w:type="gramStart"/>
                        <w:r w:rsidR="00E95AE9" w:rsidRPr="00E95AE9">
                          <w:rPr>
                            <w:sz w:val="20"/>
                          </w:rPr>
                          <w:t>Партизанского</w:t>
                        </w:r>
                        <w:proofErr w:type="gramEnd"/>
                      </w:p>
                      <w:p w:rsidR="008E5AC3" w:rsidRDefault="008E5AC3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муниципального района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0608" w:rsidRDefault="00A73D4B" w:rsidP="00A73D4B">
      <w:pPr>
        <w:jc w:val="center"/>
        <w:rPr>
          <w:b/>
        </w:rPr>
      </w:pPr>
      <w:r>
        <w:rPr>
          <w:b/>
        </w:rPr>
        <w:t xml:space="preserve">О РАЗГРАНИЧЕНИИ ОБЪЕКТОВ МУНИЦИПАЛЬНОЙ СОБСТВЕННОСТИ МЕЖДУ СЕЛЬСКИМИ ПОСЕЛЕНИЯМИ </w:t>
      </w:r>
      <w:r w:rsidR="00E95AE9" w:rsidRPr="00E95AE9">
        <w:rPr>
          <w:b/>
        </w:rPr>
        <w:t>ПАРТИЗАНСКОГО</w:t>
      </w:r>
      <w:r w:rsidR="00E95AE9">
        <w:rPr>
          <w:b/>
        </w:rPr>
        <w:t xml:space="preserve"> МУНИЦИПАЛЬНОГО РАЙОНА </w:t>
      </w:r>
    </w:p>
    <w:p w:rsidR="00BE0544" w:rsidRDefault="00E95AE9" w:rsidP="00A73D4B">
      <w:pPr>
        <w:jc w:val="center"/>
        <w:rPr>
          <w:b/>
        </w:rPr>
      </w:pPr>
      <w:r>
        <w:rPr>
          <w:b/>
        </w:rPr>
        <w:t>И ПАРТИЗАНСКИМ МУНИЦИПАЛЬНЫМ РАЙОНОМ</w:t>
      </w:r>
    </w:p>
    <w:p w:rsidR="00800608" w:rsidRDefault="00800608" w:rsidP="00A73D4B">
      <w:pPr>
        <w:jc w:val="center"/>
        <w:rPr>
          <w:b/>
        </w:rPr>
      </w:pPr>
    </w:p>
    <w:p w:rsidR="00800608" w:rsidRDefault="00800608" w:rsidP="00800608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800608" w:rsidRDefault="00800608" w:rsidP="00800608">
      <w:pPr>
        <w:jc w:val="both"/>
      </w:pPr>
    </w:p>
    <w:p w:rsidR="000039DE" w:rsidRDefault="00800608" w:rsidP="000039DE">
      <w:pPr>
        <w:jc w:val="both"/>
      </w:pPr>
      <w:r>
        <w:tab/>
      </w:r>
      <w:r w:rsidR="000039DE">
        <w:t>СТАТЬЯ 1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gramStart"/>
      <w:r>
        <w:t>Владимиро-Александровского</w:t>
      </w:r>
      <w:proofErr w:type="gramEnd"/>
      <w:r>
        <w:t xml:space="preserve"> сельского поселения Партизанского муниципального района, в собственность Партизанского муниципального района согласно приложению 1</w:t>
      </w:r>
      <w:r w:rsidR="00C60932">
        <w:t xml:space="preserve"> </w:t>
      </w:r>
      <w:r w:rsidR="00C60932" w:rsidRPr="00C60932">
        <w:t>к настоящему Закону</w:t>
      </w:r>
      <w:r>
        <w:t>.</w:t>
      </w:r>
    </w:p>
    <w:p w:rsidR="000039DE" w:rsidRDefault="000039DE" w:rsidP="000039DE">
      <w:pPr>
        <w:jc w:val="both"/>
      </w:pPr>
      <w:r>
        <w:tab/>
      </w:r>
    </w:p>
    <w:p w:rsidR="000039DE" w:rsidRDefault="000039DE" w:rsidP="000039DE">
      <w:pPr>
        <w:ind w:firstLine="709"/>
        <w:jc w:val="both"/>
      </w:pPr>
      <w:r>
        <w:t xml:space="preserve">СТАТЬЯ 2.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>
        <w:t>Екатериновского</w:t>
      </w:r>
      <w:proofErr w:type="spellEnd"/>
      <w:r>
        <w:t xml:space="preserve"> сельского поселения Партизанского муниципального района, в собственность Партизанского муниципального района согласно приложению 2</w:t>
      </w:r>
      <w:r w:rsidR="00107805" w:rsidRPr="00107805">
        <w:t xml:space="preserve"> к настоящему Закону</w:t>
      </w:r>
      <w:proofErr w:type="gramStart"/>
      <w:r w:rsidR="00107805">
        <w:t xml:space="preserve"> </w:t>
      </w:r>
      <w:r>
        <w:t>.</w:t>
      </w:r>
      <w:proofErr w:type="gramEnd"/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3.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>
        <w:t>Золотодолинского</w:t>
      </w:r>
      <w:proofErr w:type="spellEnd"/>
      <w:r>
        <w:t xml:space="preserve"> сельского поселения Партизанского муниципального района, в собственность Партизанского муниципального района согласно приложению 3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4. </w:t>
      </w:r>
    </w:p>
    <w:p w:rsidR="000039DE" w:rsidRDefault="000039DE" w:rsidP="005A7A63">
      <w:pPr>
        <w:ind w:firstLine="709"/>
        <w:jc w:val="both"/>
      </w:pPr>
      <w:r>
        <w:t>Передать движимое и недвижимое имущество, находящееся в муниципальной собственности Новицкого сельского поселения Партизанского муниципального района, в собственность Партизанского муниципального района согласно приложению 4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5.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>
        <w:t>Новолитовского</w:t>
      </w:r>
      <w:proofErr w:type="spellEnd"/>
      <w:r>
        <w:t xml:space="preserve"> сельского поселения Партизанского муниципального района, в собственность Партизанского муниципального района согласно приложению 5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 СТАТЬЯ 6.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>
        <w:t>Сергеевского</w:t>
      </w:r>
      <w:proofErr w:type="spellEnd"/>
      <w:r>
        <w:t xml:space="preserve"> сельского поселения </w:t>
      </w:r>
      <w:r>
        <w:lastRenderedPageBreak/>
        <w:t>Партизанского муниципального района, в собственность Партизанского муниципального района согласно приложению 6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5A7A63">
      <w:pPr>
        <w:ind w:firstLine="709"/>
        <w:jc w:val="both"/>
      </w:pPr>
      <w:r>
        <w:t>СТАТЬЯ 7.</w:t>
      </w:r>
    </w:p>
    <w:p w:rsidR="000039DE" w:rsidRDefault="000039DE" w:rsidP="005A7A63">
      <w:pPr>
        <w:ind w:firstLine="709"/>
        <w:jc w:val="both"/>
      </w:pPr>
      <w:r>
        <w:t xml:space="preserve">Органы местного самоуправления </w:t>
      </w:r>
      <w:proofErr w:type="gramStart"/>
      <w:r>
        <w:t>Владимиро-Александровского</w:t>
      </w:r>
      <w:proofErr w:type="gramEnd"/>
      <w:r>
        <w:t xml:space="preserve"> сельского поселения, </w:t>
      </w:r>
      <w:proofErr w:type="spellStart"/>
      <w:r>
        <w:t>Екатериновского</w:t>
      </w:r>
      <w:proofErr w:type="spellEnd"/>
      <w:r>
        <w:t xml:space="preserve"> сельского поселения, </w:t>
      </w:r>
      <w:proofErr w:type="spellStart"/>
      <w:r>
        <w:t>Золотодолинского</w:t>
      </w:r>
      <w:proofErr w:type="spellEnd"/>
      <w:r>
        <w:t xml:space="preserve"> сельского поселения, Новицкого сельского поселения, </w:t>
      </w:r>
      <w:proofErr w:type="spellStart"/>
      <w:r>
        <w:t>Новолитовского</w:t>
      </w:r>
      <w:proofErr w:type="spellEnd"/>
      <w:r>
        <w:t xml:space="preserve"> сельского поселения, </w:t>
      </w:r>
      <w:proofErr w:type="spellStart"/>
      <w:r>
        <w:t>Сергеевского</w:t>
      </w:r>
      <w:proofErr w:type="spellEnd"/>
      <w:r>
        <w:t xml:space="preserve"> сельского поселения Партизанского муниципального района обязаны передать, а орган местного самоуправления Партизанского муниципального района обязан принять движимое и недвижимое имущество согласно приложениям 1-6 к настоящему Закону.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8.</w:t>
      </w:r>
    </w:p>
    <w:p w:rsidR="000039DE" w:rsidRDefault="000039DE" w:rsidP="0045064C">
      <w:pPr>
        <w:ind w:firstLine="709"/>
        <w:jc w:val="both"/>
      </w:pPr>
      <w:r>
        <w:t>Право собственности на имущество, передаваемое в соответствии с настоящим Законом, возникает с момента подписания передаточного акта о приятии имущества в муниципальную собственность.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9.</w:t>
      </w:r>
    </w:p>
    <w:p w:rsidR="000039DE" w:rsidRDefault="000039DE" w:rsidP="0045064C">
      <w:pPr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</w:p>
    <w:p w:rsidR="00681D77" w:rsidRDefault="00681D77" w:rsidP="000039DE">
      <w:pPr>
        <w:jc w:val="both"/>
      </w:pPr>
      <w:bookmarkStart w:id="0" w:name="_GoBack"/>
      <w:bookmarkEnd w:id="0"/>
    </w:p>
    <w:p w:rsidR="0045064C" w:rsidRDefault="000039DE" w:rsidP="000039DE">
      <w:pPr>
        <w:jc w:val="both"/>
      </w:pPr>
      <w:r>
        <w:t xml:space="preserve">Губернатор края         </w:t>
      </w:r>
      <w:r w:rsidR="0045064C">
        <w:t xml:space="preserve">                          </w:t>
      </w:r>
      <w:r>
        <w:t xml:space="preserve">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45064C" w:rsidSect="00D2012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572" w:rsidRDefault="00064572">
      <w:r>
        <w:separator/>
      </w:r>
    </w:p>
  </w:endnote>
  <w:endnote w:type="continuationSeparator" w:id="0">
    <w:p w:rsidR="00064572" w:rsidRDefault="00064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572" w:rsidRDefault="00064572">
      <w:r>
        <w:separator/>
      </w:r>
    </w:p>
  </w:footnote>
  <w:footnote w:type="continuationSeparator" w:id="0">
    <w:p w:rsidR="00064572" w:rsidRDefault="000645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12F" w:rsidRDefault="00D201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81D77">
      <w:rPr>
        <w:noProof/>
      </w:rPr>
      <w:t>2</w:t>
    </w:r>
    <w:r>
      <w:fldChar w:fldCharType="end"/>
    </w:r>
  </w:p>
  <w:p w:rsidR="00D2012F" w:rsidRDefault="00D201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AC3"/>
    <w:rsid w:val="00001AF1"/>
    <w:rsid w:val="000039DE"/>
    <w:rsid w:val="00012870"/>
    <w:rsid w:val="0003118C"/>
    <w:rsid w:val="0003291F"/>
    <w:rsid w:val="00064572"/>
    <w:rsid w:val="000D7212"/>
    <w:rsid w:val="000E54C4"/>
    <w:rsid w:val="00107805"/>
    <w:rsid w:val="00111195"/>
    <w:rsid w:val="0034770A"/>
    <w:rsid w:val="003B26E7"/>
    <w:rsid w:val="0045064C"/>
    <w:rsid w:val="0047435B"/>
    <w:rsid w:val="005676F8"/>
    <w:rsid w:val="005A2827"/>
    <w:rsid w:val="005A7A63"/>
    <w:rsid w:val="00667C48"/>
    <w:rsid w:val="00681D77"/>
    <w:rsid w:val="0069202F"/>
    <w:rsid w:val="006D7F43"/>
    <w:rsid w:val="006E1C09"/>
    <w:rsid w:val="00776A4E"/>
    <w:rsid w:val="007A4941"/>
    <w:rsid w:val="00800608"/>
    <w:rsid w:val="008E5AC3"/>
    <w:rsid w:val="0091366C"/>
    <w:rsid w:val="00A73D4B"/>
    <w:rsid w:val="00A7716D"/>
    <w:rsid w:val="00AB70F9"/>
    <w:rsid w:val="00AC31EC"/>
    <w:rsid w:val="00AD5039"/>
    <w:rsid w:val="00B032CD"/>
    <w:rsid w:val="00B1466D"/>
    <w:rsid w:val="00BE0544"/>
    <w:rsid w:val="00C60932"/>
    <w:rsid w:val="00C630F2"/>
    <w:rsid w:val="00C9702B"/>
    <w:rsid w:val="00D2012F"/>
    <w:rsid w:val="00D215C3"/>
    <w:rsid w:val="00D51619"/>
    <w:rsid w:val="00E34273"/>
    <w:rsid w:val="00E52202"/>
    <w:rsid w:val="00E87DB5"/>
    <w:rsid w:val="00E939E7"/>
    <w:rsid w:val="00E95AE9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201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2008-01-14T02:13:00Z</cp:lastPrinted>
  <dcterms:created xsi:type="dcterms:W3CDTF">2014-12-09T01:59:00Z</dcterms:created>
  <dcterms:modified xsi:type="dcterms:W3CDTF">2014-12-11T06:04:00Z</dcterms:modified>
</cp:coreProperties>
</file>