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A75" w:rsidRPr="00111FC9" w:rsidRDefault="00B97A75" w:rsidP="00DE246E">
      <w:pPr>
        <w:jc w:val="center"/>
        <w:rPr>
          <w:sz w:val="22"/>
          <w:szCs w:val="28"/>
        </w:rPr>
      </w:pPr>
    </w:p>
    <w:tbl>
      <w:tblPr>
        <w:tblpPr w:leftFromText="180" w:rightFromText="180" w:horzAnchor="page" w:tblpX="1116" w:tblpY="389"/>
        <w:tblW w:w="12588" w:type="dxa"/>
        <w:tblLook w:val="01E0"/>
      </w:tblPr>
      <w:tblGrid>
        <w:gridCol w:w="3468"/>
        <w:gridCol w:w="3240"/>
        <w:gridCol w:w="3000"/>
        <w:gridCol w:w="2880"/>
      </w:tblGrid>
      <w:tr w:rsidR="00B97A75" w:rsidRPr="00EB3373" w:rsidTr="00DE246E">
        <w:tc>
          <w:tcPr>
            <w:tcW w:w="3468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СОГЛАСОВАНО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Постановление главы Горненского сельского поселения Кировского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муниципального района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от 10.10.2014 г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7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40" w:type="dxa"/>
          </w:tcPr>
          <w:p w:rsidR="00B97A75" w:rsidRPr="00DE246E" w:rsidRDefault="00B97A75" w:rsidP="00DE246E">
            <w:pPr>
              <w:jc w:val="center"/>
              <w:rPr>
                <w:caps/>
                <w:sz w:val="28"/>
                <w:szCs w:val="28"/>
              </w:rPr>
            </w:pPr>
            <w:r w:rsidRPr="00DE246E">
              <w:rPr>
                <w:caps/>
                <w:sz w:val="28"/>
                <w:szCs w:val="28"/>
              </w:rPr>
              <w:t>СОГЛАСОВАНО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Решение муниципального комитета Горненского сельского поселения Кировского муниципального района  от 10.10.2014г.</w:t>
            </w:r>
            <w:r>
              <w:rPr>
                <w:sz w:val="28"/>
                <w:szCs w:val="28"/>
              </w:rPr>
              <w:t xml:space="preserve"> №30</w:t>
            </w:r>
          </w:p>
        </w:tc>
        <w:tc>
          <w:tcPr>
            <w:tcW w:w="300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СОГЛАСОВАНО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Постановление главы Кировского  муниципального района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</w:t>
            </w:r>
            <w:r w:rsidRPr="00DE246E">
              <w:rPr>
                <w:sz w:val="28"/>
                <w:szCs w:val="28"/>
              </w:rPr>
              <w:t>№ ____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8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СОГЛАСОВАНО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Решение Думы Кировского муниципального района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</w:t>
            </w:r>
            <w:r w:rsidRPr="00DE246E">
              <w:rPr>
                <w:sz w:val="28"/>
                <w:szCs w:val="28"/>
              </w:rPr>
              <w:t>№ ____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</w:tr>
    </w:tbl>
    <w:p w:rsidR="00B97A75" w:rsidRPr="00757E4F" w:rsidRDefault="00B97A75" w:rsidP="00DE246E">
      <w:pPr>
        <w:jc w:val="center"/>
        <w:rPr>
          <w:sz w:val="28"/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Default="00B97A75" w:rsidP="00DE246E">
      <w:pPr>
        <w:ind w:right="185"/>
        <w:jc w:val="center"/>
        <w:rPr>
          <w:szCs w:val="28"/>
        </w:rPr>
      </w:pPr>
    </w:p>
    <w:p w:rsidR="00B97A75" w:rsidRPr="00DE246E" w:rsidRDefault="00B97A75" w:rsidP="00DE246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Перечень</w:t>
      </w:r>
    </w:p>
    <w:p w:rsidR="00B97A75" w:rsidRPr="00DE246E" w:rsidRDefault="00B97A75" w:rsidP="00DE246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предприятий, учреждений, иного имущества, передаваемых из муниципальной собственности Горненского сельского поселения в</w:t>
      </w:r>
    </w:p>
    <w:p w:rsidR="00B97A75" w:rsidRPr="00DE246E" w:rsidRDefault="00B97A75" w:rsidP="00DE246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муниципальную собственность Кировского муниципального района</w:t>
      </w:r>
    </w:p>
    <w:p w:rsidR="00B97A75" w:rsidRPr="00DE246E" w:rsidRDefault="00B97A75" w:rsidP="00DE246E">
      <w:pPr>
        <w:jc w:val="center"/>
        <w:rPr>
          <w:sz w:val="28"/>
          <w:szCs w:val="28"/>
        </w:rPr>
      </w:pPr>
    </w:p>
    <w:p w:rsidR="00B97A75" w:rsidRPr="00DE246E" w:rsidRDefault="00B97A75" w:rsidP="00DE246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 xml:space="preserve"> Имущество, предназначенное для электро-, тепло-, газо- и водоснабжения населения, водоотведения, снабжения населения топливом,</w:t>
      </w:r>
    </w:p>
    <w:p w:rsidR="00B97A75" w:rsidRPr="00DE246E" w:rsidRDefault="00B97A75" w:rsidP="00DE246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для освещения улиц населенных пунктов поселения</w:t>
      </w:r>
    </w:p>
    <w:p w:rsidR="00B97A75" w:rsidRPr="00DE246E" w:rsidRDefault="00B97A75" w:rsidP="005A31F2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DE246E">
        <w:rPr>
          <w:sz w:val="28"/>
          <w:szCs w:val="28"/>
        </w:rPr>
        <w:t>Объекты</w:t>
      </w:r>
    </w:p>
    <w:p w:rsidR="00B97A75" w:rsidRPr="00DE246E" w:rsidRDefault="00B97A75" w:rsidP="00DE246E">
      <w:pPr>
        <w:jc w:val="center"/>
        <w:rPr>
          <w:sz w:val="28"/>
          <w:szCs w:val="28"/>
        </w:rPr>
      </w:pPr>
    </w:p>
    <w:tbl>
      <w:tblPr>
        <w:tblW w:w="15348" w:type="dxa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2160"/>
        <w:gridCol w:w="2640"/>
        <w:gridCol w:w="1320"/>
        <w:gridCol w:w="1320"/>
        <w:gridCol w:w="1440"/>
        <w:gridCol w:w="1440"/>
        <w:gridCol w:w="2160"/>
        <w:gridCol w:w="2040"/>
      </w:tblGrid>
      <w:tr w:rsidR="00B97A75" w:rsidRPr="00DE246E" w:rsidTr="00DE246E">
        <w:tc>
          <w:tcPr>
            <w:tcW w:w="828" w:type="dxa"/>
            <w:vMerge w:val="restart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2160" w:type="dxa"/>
            <w:vMerge w:val="restart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2640" w:type="dxa"/>
            <w:vMerge w:val="restart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</w:t>
            </w:r>
            <w:r w:rsidRPr="00DE246E">
              <w:rPr>
                <w:sz w:val="28"/>
                <w:szCs w:val="28"/>
              </w:rPr>
              <w:t>хождение объекта</w:t>
            </w:r>
          </w:p>
        </w:tc>
        <w:tc>
          <w:tcPr>
            <w:tcW w:w="1320" w:type="dxa"/>
            <w:vMerge w:val="restart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</w:t>
            </w:r>
            <w:r w:rsidRPr="00DE246E">
              <w:rPr>
                <w:sz w:val="28"/>
                <w:szCs w:val="28"/>
              </w:rPr>
              <w:t>щадь, кв. м</w:t>
            </w:r>
          </w:p>
        </w:tc>
        <w:tc>
          <w:tcPr>
            <w:tcW w:w="1320" w:type="dxa"/>
            <w:vMerge w:val="restart"/>
          </w:tcPr>
          <w:p w:rsidR="00B97A75" w:rsidRPr="00DE246E" w:rsidRDefault="00B97A75" w:rsidP="00DE246E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Год ввода в эксплу</w:t>
            </w:r>
            <w:r>
              <w:rPr>
                <w:sz w:val="28"/>
                <w:szCs w:val="28"/>
              </w:rPr>
              <w:t>а-</w:t>
            </w:r>
            <w:r w:rsidRPr="00DE246E">
              <w:rPr>
                <w:sz w:val="28"/>
                <w:szCs w:val="28"/>
              </w:rPr>
              <w:t>атацию</w:t>
            </w:r>
          </w:p>
        </w:tc>
        <w:tc>
          <w:tcPr>
            <w:tcW w:w="2880" w:type="dxa"/>
            <w:gridSpan w:val="2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Стоимость, </w:t>
            </w:r>
            <w:r w:rsidRPr="00DE246E">
              <w:rPr>
                <w:sz w:val="28"/>
                <w:szCs w:val="28"/>
              </w:rPr>
              <w:br/>
              <w:t>тыс. рублей</w:t>
            </w:r>
          </w:p>
        </w:tc>
        <w:tc>
          <w:tcPr>
            <w:tcW w:w="2160" w:type="dxa"/>
            <w:vMerge w:val="restart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собственника</w:t>
            </w:r>
          </w:p>
        </w:tc>
        <w:tc>
          <w:tcPr>
            <w:tcW w:w="2040" w:type="dxa"/>
            <w:vMerge w:val="restart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Юридический/ почтовый адрес собственника</w:t>
            </w:r>
          </w:p>
        </w:tc>
      </w:tr>
      <w:tr w:rsidR="00B97A75" w:rsidRPr="00DE246E" w:rsidTr="00DE246E">
        <w:tc>
          <w:tcPr>
            <w:tcW w:w="828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60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0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DE246E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</w:t>
            </w:r>
            <w:r w:rsidRPr="00DE246E">
              <w:rPr>
                <w:sz w:val="28"/>
                <w:szCs w:val="28"/>
              </w:rPr>
              <w:t>совая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</w:t>
            </w:r>
            <w:r w:rsidRPr="00DE246E">
              <w:rPr>
                <w:sz w:val="28"/>
                <w:szCs w:val="28"/>
              </w:rPr>
              <w:t>точная</w:t>
            </w:r>
          </w:p>
        </w:tc>
        <w:tc>
          <w:tcPr>
            <w:tcW w:w="2160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40" w:type="dxa"/>
            <w:vMerge/>
            <w:vAlign w:val="center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</w:t>
            </w:r>
          </w:p>
        </w:tc>
        <w:tc>
          <w:tcPr>
            <w:tcW w:w="26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8</w:t>
            </w:r>
          </w:p>
        </w:tc>
        <w:tc>
          <w:tcPr>
            <w:tcW w:w="20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9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№1</w:t>
            </w:r>
          </w:p>
        </w:tc>
        <w:tc>
          <w:tcPr>
            <w:tcW w:w="26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 20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0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№2</w:t>
            </w:r>
          </w:p>
        </w:tc>
        <w:tc>
          <w:tcPr>
            <w:tcW w:w="26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Приисковая,31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 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№3</w:t>
            </w:r>
          </w:p>
        </w:tc>
        <w:tc>
          <w:tcPr>
            <w:tcW w:w="26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E246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 Заречная,34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 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№4</w:t>
            </w:r>
          </w:p>
        </w:tc>
        <w:tc>
          <w:tcPr>
            <w:tcW w:w="2640" w:type="dxa"/>
          </w:tcPr>
          <w:p w:rsidR="00B97A75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E246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Заречная, 23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DE246E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 ,20а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№5</w:t>
            </w:r>
          </w:p>
        </w:tc>
        <w:tc>
          <w:tcPr>
            <w:tcW w:w="26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E246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  ул.Заречная, 19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 ,20а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№6</w:t>
            </w:r>
          </w:p>
        </w:tc>
        <w:tc>
          <w:tcPr>
            <w:tcW w:w="2640" w:type="dxa"/>
          </w:tcPr>
          <w:p w:rsidR="00B97A75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E246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Заречная, 12,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№7</w:t>
            </w:r>
          </w:p>
        </w:tc>
        <w:tc>
          <w:tcPr>
            <w:tcW w:w="2640" w:type="dxa"/>
          </w:tcPr>
          <w:p w:rsidR="00B97A75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E246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Рудная,9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пГорный</w:t>
            </w:r>
          </w:p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DE246E">
        <w:tc>
          <w:tcPr>
            <w:tcW w:w="82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216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колодец  №8</w:t>
            </w:r>
          </w:p>
        </w:tc>
        <w:tc>
          <w:tcPr>
            <w:tcW w:w="2640" w:type="dxa"/>
          </w:tcPr>
          <w:p w:rsidR="00B97A75" w:rsidRDefault="00B97A75" w:rsidP="00DE246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E246E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  <w:r>
              <w:rPr>
                <w:sz w:val="28"/>
                <w:szCs w:val="28"/>
              </w:rPr>
              <w:t xml:space="preserve"> </w:t>
            </w:r>
          </w:p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Рудная,20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32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440" w:type="dxa"/>
          </w:tcPr>
          <w:p w:rsidR="00B97A75" w:rsidRPr="00DE246E" w:rsidRDefault="00B97A75" w:rsidP="00DE246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Default="00B97A75">
            <w:r w:rsidRPr="007A6D7F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040" w:type="dxa"/>
          </w:tcPr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п.Горный</w:t>
            </w:r>
          </w:p>
          <w:p w:rsidR="00B97A75" w:rsidRPr="00DE246E" w:rsidRDefault="00B97A75" w:rsidP="004D0E5F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</w:tbl>
    <w:p w:rsidR="00B97A75" w:rsidRDefault="00B97A75" w:rsidP="005E61D9">
      <w:pPr>
        <w:jc w:val="center"/>
        <w:rPr>
          <w:sz w:val="28"/>
          <w:szCs w:val="28"/>
        </w:rPr>
      </w:pPr>
    </w:p>
    <w:p w:rsidR="00B97A75" w:rsidRPr="00DE246E" w:rsidRDefault="00B97A75" w:rsidP="005E61D9">
      <w:pPr>
        <w:jc w:val="center"/>
        <w:rPr>
          <w:sz w:val="28"/>
          <w:szCs w:val="28"/>
        </w:rPr>
      </w:pPr>
    </w:p>
    <w:p w:rsidR="00B97A75" w:rsidRPr="00DE246E" w:rsidRDefault="00B97A75" w:rsidP="005317C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</w:p>
    <w:p w:rsidR="00B97A75" w:rsidRPr="00DE246E" w:rsidRDefault="00B97A75" w:rsidP="00770CA0">
      <w:pPr>
        <w:rPr>
          <w:sz w:val="28"/>
          <w:szCs w:val="28"/>
        </w:rPr>
      </w:pPr>
      <w:r w:rsidRPr="00DE246E">
        <w:rPr>
          <w:sz w:val="28"/>
          <w:szCs w:val="28"/>
        </w:rPr>
        <w:t>Объекты</w:t>
      </w:r>
    </w:p>
    <w:tbl>
      <w:tblPr>
        <w:tblW w:w="15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1440"/>
        <w:gridCol w:w="1680"/>
        <w:gridCol w:w="1440"/>
        <w:gridCol w:w="1320"/>
        <w:gridCol w:w="1920"/>
        <w:gridCol w:w="1568"/>
        <w:gridCol w:w="2632"/>
        <w:gridCol w:w="2415"/>
      </w:tblGrid>
      <w:tr w:rsidR="00B97A75" w:rsidRPr="00DE246E" w:rsidTr="00063EE6">
        <w:trPr>
          <w:trHeight w:val="146"/>
        </w:trPr>
        <w:tc>
          <w:tcPr>
            <w:tcW w:w="708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440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1680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</w:t>
            </w:r>
            <w:r w:rsidRPr="00DE246E">
              <w:rPr>
                <w:sz w:val="28"/>
                <w:szCs w:val="28"/>
              </w:rPr>
              <w:t>хождение объекта</w:t>
            </w:r>
          </w:p>
        </w:tc>
        <w:tc>
          <w:tcPr>
            <w:tcW w:w="1440" w:type="dxa"/>
            <w:vMerge w:val="restart"/>
          </w:tcPr>
          <w:p w:rsidR="00B97A75" w:rsidRPr="004950A0" w:rsidRDefault="00B97A75" w:rsidP="002420CE">
            <w:pPr>
              <w:tabs>
                <w:tab w:val="left" w:pos="-250"/>
              </w:tabs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Протя</w:t>
            </w:r>
            <w:r w:rsidRPr="00DE246E">
              <w:rPr>
                <w:sz w:val="28"/>
                <w:szCs w:val="28"/>
              </w:rPr>
              <w:t>женность, км</w:t>
            </w:r>
            <w:r>
              <w:rPr>
                <w:sz w:val="28"/>
                <w:szCs w:val="28"/>
                <w:lang w:val="en-US"/>
              </w:rPr>
              <w:t>.</w:t>
            </w:r>
          </w:p>
        </w:tc>
        <w:tc>
          <w:tcPr>
            <w:tcW w:w="1320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</w:t>
            </w:r>
            <w:r w:rsidRPr="00DE246E">
              <w:rPr>
                <w:sz w:val="28"/>
                <w:szCs w:val="28"/>
              </w:rPr>
              <w:t>атацию</w:t>
            </w:r>
          </w:p>
        </w:tc>
        <w:tc>
          <w:tcPr>
            <w:tcW w:w="3488" w:type="dxa"/>
            <w:gridSpan w:val="2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Стоимость, </w:t>
            </w:r>
            <w:r w:rsidRPr="00DE246E">
              <w:rPr>
                <w:sz w:val="28"/>
                <w:szCs w:val="28"/>
              </w:rPr>
              <w:br/>
              <w:t>тыс. рублей</w:t>
            </w:r>
          </w:p>
        </w:tc>
        <w:tc>
          <w:tcPr>
            <w:tcW w:w="2632" w:type="dxa"/>
            <w:vMerge w:val="restart"/>
          </w:tcPr>
          <w:p w:rsidR="00B97A75" w:rsidRPr="00DE246E" w:rsidRDefault="00B97A75" w:rsidP="00063EE6">
            <w:pPr>
              <w:ind w:right="-100"/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собственника</w:t>
            </w:r>
          </w:p>
        </w:tc>
        <w:tc>
          <w:tcPr>
            <w:tcW w:w="2415" w:type="dxa"/>
            <w:vMerge w:val="restart"/>
          </w:tcPr>
          <w:p w:rsidR="00B97A75" w:rsidRPr="00DE246E" w:rsidRDefault="00B97A75" w:rsidP="00BE5E3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Юридический/ почтовый адрес собственника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8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балансовая</w:t>
            </w:r>
          </w:p>
        </w:tc>
        <w:tc>
          <w:tcPr>
            <w:tcW w:w="1568" w:type="dxa"/>
          </w:tcPr>
          <w:p w:rsidR="00B97A75" w:rsidRPr="00DE246E" w:rsidRDefault="00B97A75" w:rsidP="004950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остато</w:t>
            </w:r>
            <w:r w:rsidRPr="00DE246E">
              <w:rPr>
                <w:sz w:val="28"/>
                <w:szCs w:val="28"/>
              </w:rPr>
              <w:t>чная</w:t>
            </w:r>
          </w:p>
        </w:tc>
        <w:tc>
          <w:tcPr>
            <w:tcW w:w="2632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415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</w:t>
            </w:r>
          </w:p>
        </w:tc>
        <w:tc>
          <w:tcPr>
            <w:tcW w:w="168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</w:t>
            </w:r>
          </w:p>
        </w:tc>
        <w:tc>
          <w:tcPr>
            <w:tcW w:w="13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</w:t>
            </w: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</w:t>
            </w:r>
          </w:p>
        </w:tc>
        <w:tc>
          <w:tcPr>
            <w:tcW w:w="156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7</w:t>
            </w:r>
          </w:p>
        </w:tc>
        <w:tc>
          <w:tcPr>
            <w:tcW w:w="2632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8</w:t>
            </w:r>
          </w:p>
        </w:tc>
        <w:tc>
          <w:tcPr>
            <w:tcW w:w="2415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9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:rsidR="00B97A75" w:rsidRPr="00DE246E" w:rsidRDefault="00B97A75" w:rsidP="005F2816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</w:t>
            </w:r>
          </w:p>
        </w:tc>
        <w:tc>
          <w:tcPr>
            <w:tcW w:w="1680" w:type="dxa"/>
          </w:tcPr>
          <w:p w:rsidR="00B97A75" w:rsidRDefault="00B97A75" w:rsidP="00EB3373">
            <w:pPr>
              <w:jc w:val="center"/>
              <w:rPr>
                <w:sz w:val="28"/>
                <w:szCs w:val="28"/>
                <w:lang w:val="en-US"/>
              </w:rPr>
            </w:pPr>
            <w:r w:rsidRPr="00DE246E">
              <w:rPr>
                <w:sz w:val="28"/>
                <w:szCs w:val="28"/>
              </w:rPr>
              <w:t>п.</w:t>
            </w:r>
            <w:r w:rsidRPr="00832908"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 w:rsidRPr="00832908"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</w:t>
            </w:r>
          </w:p>
          <w:p w:rsidR="00B97A75" w:rsidRPr="00DE246E" w:rsidRDefault="00B97A75" w:rsidP="001101D7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2,0</w:t>
            </w:r>
          </w:p>
          <w:p w:rsidR="00B97A75" w:rsidRPr="00DE246E" w:rsidRDefault="00B97A75" w:rsidP="001101D7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063EE6">
            <w:pPr>
              <w:ind w:left="4"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1101D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3096C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:rsidR="00B97A75" w:rsidRPr="00DE246E" w:rsidRDefault="00B97A75" w:rsidP="006077EE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</w:t>
            </w:r>
          </w:p>
        </w:tc>
        <w:tc>
          <w:tcPr>
            <w:tcW w:w="1680" w:type="dxa"/>
          </w:tcPr>
          <w:p w:rsidR="00B97A75" w:rsidRDefault="00B97A75" w:rsidP="001101D7">
            <w:pPr>
              <w:jc w:val="center"/>
              <w:rPr>
                <w:sz w:val="28"/>
                <w:szCs w:val="28"/>
                <w:lang w:val="en-US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1101D7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</w:t>
            </w:r>
          </w:p>
          <w:p w:rsidR="00B97A75" w:rsidRPr="00DE246E" w:rsidRDefault="00B97A75" w:rsidP="001101D7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1101D7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1,0</w:t>
            </w:r>
          </w:p>
          <w:p w:rsidR="00B97A75" w:rsidRPr="00DE246E" w:rsidRDefault="00B97A75" w:rsidP="001101D7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642F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642F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642F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063EE6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D3096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3096C">
            <w:pPr>
              <w:ind w:right="-22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</w:t>
            </w:r>
          </w:p>
        </w:tc>
        <w:tc>
          <w:tcPr>
            <w:tcW w:w="1680" w:type="dxa"/>
          </w:tcPr>
          <w:p w:rsidR="00B97A75" w:rsidRDefault="00B97A75" w:rsidP="0085723C">
            <w:pPr>
              <w:jc w:val="center"/>
              <w:rPr>
                <w:sz w:val="28"/>
                <w:szCs w:val="28"/>
                <w:lang w:val="en-US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85723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>Рудная</w:t>
            </w:r>
          </w:p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1.0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063EE6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D3096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3096C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B97A75" w:rsidRPr="00DE246E" w:rsidRDefault="00B97A75" w:rsidP="00063EE6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 до источника</w:t>
            </w:r>
          </w:p>
        </w:tc>
        <w:tc>
          <w:tcPr>
            <w:tcW w:w="1680" w:type="dxa"/>
          </w:tcPr>
          <w:p w:rsidR="00B97A75" w:rsidRPr="00DE246E" w:rsidRDefault="00B97A75" w:rsidP="0085723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 w:rsidRPr="00832908"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1,5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642F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642F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642F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D3096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D3096C">
            <w:pPr>
              <w:ind w:right="-22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 до кладбища</w:t>
            </w:r>
          </w:p>
        </w:tc>
        <w:tc>
          <w:tcPr>
            <w:tcW w:w="168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3,0</w:t>
            </w: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146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</w:t>
            </w:r>
          </w:p>
        </w:tc>
        <w:tc>
          <w:tcPr>
            <w:tcW w:w="1440" w:type="dxa"/>
          </w:tcPr>
          <w:p w:rsidR="00B97A75" w:rsidRPr="00DE246E" w:rsidRDefault="00B97A75" w:rsidP="005A31F2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 до перевала</w:t>
            </w:r>
          </w:p>
        </w:tc>
        <w:tc>
          <w:tcPr>
            <w:tcW w:w="1680" w:type="dxa"/>
          </w:tcPr>
          <w:p w:rsidR="00B97A75" w:rsidRPr="00DE246E" w:rsidRDefault="00B97A75" w:rsidP="0085723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3,0</w:t>
            </w: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841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7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Мост</w:t>
            </w:r>
          </w:p>
        </w:tc>
        <w:tc>
          <w:tcPr>
            <w:tcW w:w="1680" w:type="dxa"/>
          </w:tcPr>
          <w:p w:rsidR="00B97A75" w:rsidRDefault="00B97A75" w:rsidP="00832908">
            <w:pPr>
              <w:rPr>
                <w:sz w:val="28"/>
                <w:szCs w:val="28"/>
                <w:lang w:val="en-US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Горный</w:t>
            </w:r>
            <w:r w:rsidRPr="00DE246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  <w:p w:rsidR="00B97A75" w:rsidRPr="00DE246E" w:rsidRDefault="00B97A75" w:rsidP="00832908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</w:t>
            </w:r>
          </w:p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841"/>
        </w:trPr>
        <w:tc>
          <w:tcPr>
            <w:tcW w:w="708" w:type="dxa"/>
          </w:tcPr>
          <w:p w:rsidR="00B97A75" w:rsidRPr="00DE246E" w:rsidRDefault="00B97A75" w:rsidP="004950A0">
            <w:pPr>
              <w:ind w:right="-108"/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8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Мост</w:t>
            </w:r>
          </w:p>
        </w:tc>
        <w:tc>
          <w:tcPr>
            <w:tcW w:w="1680" w:type="dxa"/>
          </w:tcPr>
          <w:p w:rsidR="00B97A75" w:rsidRPr="00DE246E" w:rsidRDefault="00B97A75" w:rsidP="00832908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 </w:t>
            </w:r>
          </w:p>
          <w:p w:rsidR="00B97A75" w:rsidRPr="00DE246E" w:rsidRDefault="00B97A75" w:rsidP="00832908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       ул.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</w:t>
            </w:r>
          </w:p>
          <w:p w:rsidR="00B97A75" w:rsidRPr="00DE246E" w:rsidRDefault="00B97A75" w:rsidP="00832908">
            <w:pPr>
              <w:ind w:right="-20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     </w:t>
            </w: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  <w:p w:rsidR="00B97A75" w:rsidRPr="00DE246E" w:rsidRDefault="00B97A75" w:rsidP="0085723C">
            <w:pPr>
              <w:ind w:right="-20"/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269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9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Мост</w:t>
            </w:r>
          </w:p>
        </w:tc>
        <w:tc>
          <w:tcPr>
            <w:tcW w:w="1680" w:type="dxa"/>
          </w:tcPr>
          <w:p w:rsidR="00B97A75" w:rsidRPr="00DE246E" w:rsidRDefault="00B97A75" w:rsidP="00832908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832908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      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Рудная</w:t>
            </w:r>
          </w:p>
          <w:p w:rsidR="00B97A75" w:rsidRPr="00DE246E" w:rsidRDefault="00B97A75" w:rsidP="00832908">
            <w:pPr>
              <w:rPr>
                <w:sz w:val="28"/>
                <w:szCs w:val="28"/>
              </w:rPr>
            </w:pPr>
          </w:p>
          <w:p w:rsidR="00B97A75" w:rsidRPr="00DE246E" w:rsidRDefault="00B97A75" w:rsidP="00832908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841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10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Мост</w:t>
            </w:r>
          </w:p>
        </w:tc>
        <w:tc>
          <w:tcPr>
            <w:tcW w:w="1680" w:type="dxa"/>
          </w:tcPr>
          <w:p w:rsidR="00B97A75" w:rsidRDefault="00B97A75" w:rsidP="00832908">
            <w:pPr>
              <w:jc w:val="both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</w:t>
            </w:r>
            <w:r w:rsidRPr="0083290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  <w:r>
              <w:rPr>
                <w:sz w:val="28"/>
                <w:szCs w:val="28"/>
              </w:rPr>
              <w:t>,</w:t>
            </w:r>
            <w:r w:rsidRPr="00DE246E">
              <w:rPr>
                <w:sz w:val="28"/>
                <w:szCs w:val="28"/>
              </w:rPr>
              <w:t xml:space="preserve"> </w:t>
            </w:r>
          </w:p>
          <w:p w:rsidR="00B97A75" w:rsidRPr="00DE246E" w:rsidRDefault="00B97A75" w:rsidP="00832908">
            <w:pPr>
              <w:jc w:val="both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Шоссейная</w:t>
            </w:r>
          </w:p>
        </w:tc>
        <w:tc>
          <w:tcPr>
            <w:tcW w:w="144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903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11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Мост </w:t>
            </w:r>
          </w:p>
        </w:tc>
        <w:tc>
          <w:tcPr>
            <w:tcW w:w="1680" w:type="dxa"/>
          </w:tcPr>
          <w:p w:rsidR="00B97A75" w:rsidRPr="00DE246E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Горный.</w:t>
            </w:r>
          </w:p>
          <w:p w:rsidR="00B97A75" w:rsidRPr="00DE246E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дорога до перевала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887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12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Труба</w:t>
            </w:r>
          </w:p>
        </w:tc>
        <w:tc>
          <w:tcPr>
            <w:tcW w:w="1680" w:type="dxa"/>
          </w:tcPr>
          <w:p w:rsidR="00B97A75" w:rsidRPr="00DE246E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 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</w:t>
            </w:r>
          </w:p>
          <w:p w:rsidR="00B97A75" w:rsidRPr="00DE246E" w:rsidRDefault="00B97A75" w:rsidP="004D4097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841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13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Труба</w:t>
            </w:r>
          </w:p>
        </w:tc>
        <w:tc>
          <w:tcPr>
            <w:tcW w:w="1680" w:type="dxa"/>
          </w:tcPr>
          <w:p w:rsidR="00B97A75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  <w:r>
              <w:rPr>
                <w:sz w:val="28"/>
                <w:szCs w:val="28"/>
              </w:rPr>
              <w:t xml:space="preserve"> </w:t>
            </w:r>
          </w:p>
          <w:p w:rsidR="00B97A75" w:rsidRPr="00DE246E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  <w:tr w:rsidR="00B97A75" w:rsidRPr="00DE246E" w:rsidTr="00063EE6">
        <w:trPr>
          <w:trHeight w:val="841"/>
        </w:trPr>
        <w:tc>
          <w:tcPr>
            <w:tcW w:w="70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14</w:t>
            </w:r>
          </w:p>
        </w:tc>
        <w:tc>
          <w:tcPr>
            <w:tcW w:w="1440" w:type="dxa"/>
          </w:tcPr>
          <w:p w:rsidR="00B97A75" w:rsidRPr="00DE246E" w:rsidRDefault="00B97A75" w:rsidP="00642F1B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Труба</w:t>
            </w:r>
          </w:p>
        </w:tc>
        <w:tc>
          <w:tcPr>
            <w:tcW w:w="1680" w:type="dxa"/>
          </w:tcPr>
          <w:p w:rsidR="00B97A75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 xml:space="preserve">Горный, </w:t>
            </w:r>
          </w:p>
          <w:p w:rsidR="00B97A75" w:rsidRPr="00DE246E" w:rsidRDefault="00B97A75" w:rsidP="00C05DF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Рудная</w:t>
            </w:r>
          </w:p>
          <w:p w:rsidR="00B97A75" w:rsidRPr="00DE246E" w:rsidRDefault="00B97A75" w:rsidP="006077EE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C05DFC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3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568" w:type="dxa"/>
          </w:tcPr>
          <w:p w:rsidR="00B97A75" w:rsidRPr="00DE246E" w:rsidRDefault="00B97A75" w:rsidP="00A90D54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632" w:type="dxa"/>
          </w:tcPr>
          <w:p w:rsidR="00B97A75" w:rsidRDefault="00B97A75" w:rsidP="00493B79">
            <w:pPr>
              <w:ind w:right="-108"/>
            </w:pPr>
            <w:r w:rsidRPr="00720C89">
              <w:rPr>
                <w:sz w:val="28"/>
                <w:szCs w:val="28"/>
              </w:rPr>
              <w:t>Адми</w:t>
            </w:r>
            <w:r>
              <w:rPr>
                <w:sz w:val="28"/>
                <w:szCs w:val="28"/>
              </w:rPr>
              <w:t xml:space="preserve">нистрация Горненского сельского </w:t>
            </w:r>
            <w:r w:rsidRPr="00720C89">
              <w:rPr>
                <w:sz w:val="28"/>
                <w:szCs w:val="28"/>
              </w:rPr>
              <w:t>поселения</w:t>
            </w:r>
          </w:p>
        </w:tc>
        <w:tc>
          <w:tcPr>
            <w:tcW w:w="2415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CC6EF7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ул.Приисковая,20а</w:t>
            </w:r>
          </w:p>
        </w:tc>
      </w:tr>
    </w:tbl>
    <w:p w:rsidR="00B97A75" w:rsidRPr="005B41F1" w:rsidRDefault="00B97A75" w:rsidP="001D3CFF">
      <w:pPr>
        <w:ind w:right="185"/>
        <w:rPr>
          <w:sz w:val="28"/>
          <w:szCs w:val="28"/>
        </w:rPr>
      </w:pPr>
    </w:p>
    <w:p w:rsidR="00B97A75" w:rsidRDefault="00B97A75" w:rsidP="0000470C">
      <w:pPr>
        <w:ind w:right="185"/>
        <w:rPr>
          <w:sz w:val="28"/>
          <w:szCs w:val="28"/>
        </w:rPr>
      </w:pPr>
      <w:r w:rsidRPr="00DE246E">
        <w:rPr>
          <w:sz w:val="28"/>
          <w:szCs w:val="28"/>
        </w:rPr>
        <w:t>Жилищный фонд социального использования, а также имущество для содержания муниципального жилищного фонда.</w:t>
      </w:r>
    </w:p>
    <w:p w:rsidR="00B97A75" w:rsidRPr="00DE246E" w:rsidRDefault="00B97A75" w:rsidP="00770CA0">
      <w:pPr>
        <w:rPr>
          <w:sz w:val="28"/>
          <w:szCs w:val="28"/>
        </w:rPr>
      </w:pPr>
      <w:r w:rsidRPr="00DE246E">
        <w:rPr>
          <w:sz w:val="28"/>
          <w:szCs w:val="28"/>
        </w:rPr>
        <w:t>Объекты</w:t>
      </w:r>
    </w:p>
    <w:p w:rsidR="00B97A75" w:rsidRPr="00DE246E" w:rsidRDefault="00B97A75" w:rsidP="00770CA0">
      <w:pPr>
        <w:rPr>
          <w:sz w:val="28"/>
          <w:szCs w:val="28"/>
        </w:rPr>
      </w:pPr>
    </w:p>
    <w:tbl>
      <w:tblPr>
        <w:tblW w:w="15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0"/>
        <w:gridCol w:w="1518"/>
        <w:gridCol w:w="2520"/>
        <w:gridCol w:w="1320"/>
        <w:gridCol w:w="1440"/>
        <w:gridCol w:w="1560"/>
        <w:gridCol w:w="1560"/>
        <w:gridCol w:w="2160"/>
        <w:gridCol w:w="2645"/>
      </w:tblGrid>
      <w:tr w:rsidR="00B97A75" w:rsidRPr="00DE246E" w:rsidTr="00063EE6">
        <w:trPr>
          <w:trHeight w:val="670"/>
        </w:trPr>
        <w:tc>
          <w:tcPr>
            <w:tcW w:w="630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518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объекта (с указанием номеров квартир)</w:t>
            </w:r>
          </w:p>
        </w:tc>
        <w:tc>
          <w:tcPr>
            <w:tcW w:w="2520" w:type="dxa"/>
            <w:vMerge w:val="restart"/>
          </w:tcPr>
          <w:p w:rsidR="00B97A75" w:rsidRPr="00DE246E" w:rsidRDefault="00B97A75" w:rsidP="00D3096C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Местона</w:t>
            </w:r>
            <w:r w:rsidRPr="00DE246E">
              <w:rPr>
                <w:sz w:val="28"/>
                <w:szCs w:val="28"/>
              </w:rPr>
              <w:t>хождение объекта</w:t>
            </w:r>
          </w:p>
        </w:tc>
        <w:tc>
          <w:tcPr>
            <w:tcW w:w="1320" w:type="dxa"/>
            <w:vMerge w:val="restart"/>
          </w:tcPr>
          <w:p w:rsidR="00B97A75" w:rsidRPr="00DE246E" w:rsidRDefault="00B97A75" w:rsidP="00D3096C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</w:t>
            </w:r>
            <w:r w:rsidRPr="00DE246E">
              <w:rPr>
                <w:sz w:val="28"/>
                <w:szCs w:val="28"/>
              </w:rPr>
              <w:t>адь, кв.м</w:t>
            </w:r>
          </w:p>
        </w:tc>
        <w:tc>
          <w:tcPr>
            <w:tcW w:w="1440" w:type="dxa"/>
            <w:vMerge w:val="restart"/>
          </w:tcPr>
          <w:p w:rsidR="00B97A75" w:rsidRPr="00DE246E" w:rsidRDefault="00B97A75" w:rsidP="00134821">
            <w:pPr>
              <w:ind w:left="-108" w:right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</w:t>
            </w:r>
            <w:r w:rsidRPr="00DE246E">
              <w:rPr>
                <w:sz w:val="28"/>
                <w:szCs w:val="28"/>
              </w:rPr>
              <w:t>атацию</w:t>
            </w:r>
          </w:p>
        </w:tc>
        <w:tc>
          <w:tcPr>
            <w:tcW w:w="3120" w:type="dxa"/>
            <w:gridSpan w:val="2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Стоимость, </w:t>
            </w:r>
            <w:r w:rsidRPr="00DE246E">
              <w:rPr>
                <w:sz w:val="28"/>
                <w:szCs w:val="28"/>
              </w:rPr>
              <w:br/>
              <w:t>тыс. рублей</w:t>
            </w:r>
          </w:p>
        </w:tc>
        <w:tc>
          <w:tcPr>
            <w:tcW w:w="2160" w:type="dxa"/>
            <w:vMerge w:val="restart"/>
          </w:tcPr>
          <w:p w:rsidR="00B97A75" w:rsidRPr="00DE246E" w:rsidRDefault="00B97A75" w:rsidP="007E70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собственника</w:t>
            </w:r>
          </w:p>
        </w:tc>
        <w:tc>
          <w:tcPr>
            <w:tcW w:w="2645" w:type="dxa"/>
            <w:vMerge w:val="restart"/>
          </w:tcPr>
          <w:p w:rsidR="00B97A75" w:rsidRPr="00DE246E" w:rsidRDefault="00B97A75" w:rsidP="007E701B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Юридический/ почтовый адрес собственника</w:t>
            </w:r>
          </w:p>
        </w:tc>
      </w:tr>
      <w:tr w:rsidR="00B97A75" w:rsidRPr="00DE246E" w:rsidTr="00063EE6">
        <w:trPr>
          <w:trHeight w:val="715"/>
        </w:trPr>
        <w:tc>
          <w:tcPr>
            <w:tcW w:w="63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18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2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4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97A75" w:rsidRPr="00DE246E" w:rsidRDefault="00B97A75" w:rsidP="00D3096C">
            <w:pPr>
              <w:ind w:right="-17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</w:t>
            </w:r>
            <w:r w:rsidRPr="00DE246E">
              <w:rPr>
                <w:sz w:val="28"/>
                <w:szCs w:val="28"/>
              </w:rPr>
              <w:t>совая</w:t>
            </w:r>
          </w:p>
        </w:tc>
        <w:tc>
          <w:tcPr>
            <w:tcW w:w="15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</w:t>
            </w:r>
            <w:r w:rsidRPr="00DE246E">
              <w:rPr>
                <w:sz w:val="28"/>
                <w:szCs w:val="28"/>
              </w:rPr>
              <w:t>точная</w:t>
            </w:r>
          </w:p>
        </w:tc>
        <w:tc>
          <w:tcPr>
            <w:tcW w:w="216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45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</w:tr>
      <w:tr w:rsidR="00B97A75" w:rsidRPr="00DE246E" w:rsidTr="00063EE6">
        <w:trPr>
          <w:trHeight w:val="335"/>
        </w:trPr>
        <w:tc>
          <w:tcPr>
            <w:tcW w:w="63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51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</w:t>
            </w:r>
          </w:p>
        </w:tc>
        <w:tc>
          <w:tcPr>
            <w:tcW w:w="25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</w:t>
            </w:r>
          </w:p>
        </w:tc>
        <w:tc>
          <w:tcPr>
            <w:tcW w:w="13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</w:t>
            </w:r>
          </w:p>
        </w:tc>
        <w:tc>
          <w:tcPr>
            <w:tcW w:w="144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</w:t>
            </w:r>
          </w:p>
        </w:tc>
        <w:tc>
          <w:tcPr>
            <w:tcW w:w="15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7</w:t>
            </w:r>
          </w:p>
        </w:tc>
        <w:tc>
          <w:tcPr>
            <w:tcW w:w="21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8</w:t>
            </w:r>
          </w:p>
        </w:tc>
        <w:tc>
          <w:tcPr>
            <w:tcW w:w="2645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9</w:t>
            </w:r>
          </w:p>
        </w:tc>
      </w:tr>
      <w:tr w:rsidR="00B97A75" w:rsidRPr="00DE246E" w:rsidTr="00063EE6">
        <w:trPr>
          <w:trHeight w:val="1363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1.</w:t>
            </w: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  <w:r>
              <w:rPr>
                <w:sz w:val="28"/>
                <w:szCs w:val="28"/>
              </w:rPr>
              <w:t xml:space="preserve"> 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ул.Приисковая,20кв.1</w:t>
            </w: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54,95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1956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1377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2.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  <w:r>
              <w:rPr>
                <w:sz w:val="28"/>
                <w:szCs w:val="28"/>
              </w:rPr>
              <w:t xml:space="preserve"> 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Приисковая,22кв.1</w:t>
            </w: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43,1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1956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1247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3.</w:t>
            </w:r>
          </w:p>
        </w:tc>
        <w:tc>
          <w:tcPr>
            <w:tcW w:w="1518" w:type="dxa"/>
          </w:tcPr>
          <w:p w:rsidR="00B97A75" w:rsidRPr="00DE246E" w:rsidRDefault="00B97A75" w:rsidP="00063EE6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Горный</w:t>
            </w:r>
            <w:r w:rsidRPr="00DE246E">
              <w:rPr>
                <w:sz w:val="28"/>
                <w:szCs w:val="28"/>
              </w:rPr>
              <w:t>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 22.кв.3</w:t>
            </w: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23,7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1956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1393"/>
        </w:trPr>
        <w:tc>
          <w:tcPr>
            <w:tcW w:w="630" w:type="dxa"/>
          </w:tcPr>
          <w:p w:rsidR="00B97A75" w:rsidRDefault="00B97A75" w:rsidP="004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DE246E">
              <w:rPr>
                <w:sz w:val="28"/>
                <w:szCs w:val="28"/>
              </w:rPr>
              <w:t>.</w:t>
            </w:r>
          </w:p>
          <w:p w:rsidR="00B97A75" w:rsidRDefault="00B97A75" w:rsidP="00493B79">
            <w:pPr>
              <w:rPr>
                <w:sz w:val="28"/>
                <w:szCs w:val="28"/>
              </w:rPr>
            </w:pPr>
          </w:p>
          <w:p w:rsidR="00B97A75" w:rsidRPr="00063EE6" w:rsidRDefault="00B97A75" w:rsidP="00063EE6">
            <w:pPr>
              <w:rPr>
                <w:sz w:val="28"/>
                <w:szCs w:val="28"/>
              </w:rPr>
            </w:pPr>
          </w:p>
          <w:p w:rsidR="00B97A75" w:rsidRPr="00063EE6" w:rsidRDefault="00B97A75" w:rsidP="00063EE6">
            <w:pPr>
              <w:rPr>
                <w:sz w:val="28"/>
                <w:szCs w:val="28"/>
              </w:rPr>
            </w:pPr>
          </w:p>
        </w:tc>
        <w:tc>
          <w:tcPr>
            <w:tcW w:w="1518" w:type="dxa"/>
          </w:tcPr>
          <w:p w:rsidR="00B97A75" w:rsidRPr="00DE246E" w:rsidRDefault="00B97A75" w:rsidP="00493B79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Жилой дом</w:t>
            </w:r>
          </w:p>
        </w:tc>
        <w:tc>
          <w:tcPr>
            <w:tcW w:w="2520" w:type="dxa"/>
          </w:tcPr>
          <w:p w:rsidR="00B97A75" w:rsidRDefault="00B97A75" w:rsidP="004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Горный</w:t>
            </w:r>
            <w:r w:rsidRPr="00DE246E">
              <w:rPr>
                <w:sz w:val="28"/>
                <w:szCs w:val="28"/>
              </w:rPr>
              <w:t>,</w:t>
            </w:r>
          </w:p>
          <w:p w:rsidR="00B97A75" w:rsidRPr="00DE246E" w:rsidRDefault="00B97A75" w:rsidP="00493B79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Приисковая 21</w:t>
            </w:r>
          </w:p>
        </w:tc>
        <w:tc>
          <w:tcPr>
            <w:tcW w:w="1320" w:type="dxa"/>
          </w:tcPr>
          <w:p w:rsidR="00B97A75" w:rsidRPr="00DE246E" w:rsidRDefault="00B97A75" w:rsidP="004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440" w:type="dxa"/>
          </w:tcPr>
          <w:p w:rsidR="00B97A75" w:rsidRPr="00DE246E" w:rsidRDefault="00B97A75" w:rsidP="004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1953</w:t>
            </w:r>
          </w:p>
        </w:tc>
        <w:tc>
          <w:tcPr>
            <w:tcW w:w="1560" w:type="dxa"/>
          </w:tcPr>
          <w:p w:rsidR="00B97A75" w:rsidRPr="00DE246E" w:rsidRDefault="00B97A75" w:rsidP="004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493B7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493B79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493B79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493B79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240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Жилой дом</w:t>
            </w:r>
          </w:p>
        </w:tc>
        <w:tc>
          <w:tcPr>
            <w:tcW w:w="25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 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 Приисковая    34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38,1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   1968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435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Жилой дом</w:t>
            </w:r>
          </w:p>
        </w:tc>
        <w:tc>
          <w:tcPr>
            <w:tcW w:w="2520" w:type="dxa"/>
          </w:tcPr>
          <w:p w:rsidR="00B97A75" w:rsidRPr="00DE246E" w:rsidRDefault="00B97A75" w:rsidP="0000470C">
            <w:pPr>
              <w:tabs>
                <w:tab w:val="left" w:pos="210"/>
              </w:tabs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00470C">
            <w:pPr>
              <w:tabs>
                <w:tab w:val="left" w:pos="1185"/>
              </w:tabs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 29</w:t>
            </w:r>
            <w:r w:rsidRPr="00DE246E">
              <w:rPr>
                <w:sz w:val="28"/>
                <w:szCs w:val="28"/>
              </w:rPr>
              <w:tab/>
            </w:r>
          </w:p>
          <w:p w:rsidR="00B97A75" w:rsidRPr="00DE246E" w:rsidRDefault="00B97A75" w:rsidP="0000470C">
            <w:pPr>
              <w:tabs>
                <w:tab w:val="left" w:pos="1185"/>
              </w:tabs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39,2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  1967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450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Pr="00DE246E">
              <w:rPr>
                <w:sz w:val="28"/>
                <w:szCs w:val="28"/>
              </w:rPr>
              <w:t>.</w:t>
            </w: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Pr="00DE246E" w:rsidRDefault="00B97A75" w:rsidP="0000470C">
            <w:pPr>
              <w:tabs>
                <w:tab w:val="left" w:pos="210"/>
              </w:tabs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ab/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Заречная     24 кв. 1</w:t>
            </w: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61,5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1980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165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DE246E">
              <w:rPr>
                <w:sz w:val="28"/>
                <w:szCs w:val="28"/>
              </w:rPr>
              <w:t>.</w:t>
            </w: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Жилой дом</w:t>
            </w:r>
          </w:p>
        </w:tc>
        <w:tc>
          <w:tcPr>
            <w:tcW w:w="2520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п. Горный </w:t>
            </w:r>
          </w:p>
          <w:p w:rsidR="00B97A75" w:rsidRPr="00DE246E" w:rsidRDefault="00B97A75" w:rsidP="0000470C">
            <w:pPr>
              <w:ind w:right="-22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Заречная 20</w:t>
            </w:r>
            <w:r w:rsidRPr="00DE246E">
              <w:rPr>
                <w:sz w:val="28"/>
                <w:szCs w:val="28"/>
              </w:rPr>
              <w:t>кв</w:t>
            </w:r>
            <w:r>
              <w:rPr>
                <w:sz w:val="28"/>
                <w:szCs w:val="28"/>
              </w:rPr>
              <w:t xml:space="preserve">. </w:t>
            </w:r>
            <w:r w:rsidRPr="00DE246E">
              <w:rPr>
                <w:sz w:val="28"/>
                <w:szCs w:val="28"/>
              </w:rPr>
              <w:t>1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39,3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1973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285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DE246E">
              <w:rPr>
                <w:sz w:val="28"/>
                <w:szCs w:val="28"/>
              </w:rPr>
              <w:t>.</w:t>
            </w:r>
          </w:p>
        </w:tc>
        <w:tc>
          <w:tcPr>
            <w:tcW w:w="1518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п. Горный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ул. Рудная </w:t>
            </w:r>
            <w:r w:rsidRPr="00DE246E">
              <w:rPr>
                <w:sz w:val="28"/>
                <w:szCs w:val="28"/>
              </w:rPr>
              <w:t>10 кв</w:t>
            </w:r>
            <w:r>
              <w:rPr>
                <w:sz w:val="28"/>
                <w:szCs w:val="28"/>
              </w:rPr>
              <w:t>.</w:t>
            </w:r>
            <w:r w:rsidRPr="00DE246E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37,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1954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165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Pr="00DE246E">
              <w:rPr>
                <w:sz w:val="28"/>
                <w:szCs w:val="28"/>
              </w:rPr>
              <w:t>.</w:t>
            </w:r>
          </w:p>
        </w:tc>
        <w:tc>
          <w:tcPr>
            <w:tcW w:w="1518" w:type="dxa"/>
          </w:tcPr>
          <w:p w:rsidR="00B97A75" w:rsidRPr="00DE246E" w:rsidRDefault="00B97A75" w:rsidP="001676DD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 </w:t>
            </w:r>
            <w:r w:rsidRPr="00DE246E">
              <w:rPr>
                <w:sz w:val="28"/>
                <w:szCs w:val="28"/>
              </w:rPr>
              <w:t>квартирный жилой дом</w:t>
            </w:r>
          </w:p>
        </w:tc>
        <w:tc>
          <w:tcPr>
            <w:tcW w:w="25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 Горный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Рудная </w:t>
            </w:r>
            <w:r w:rsidRPr="00DE246E">
              <w:rPr>
                <w:sz w:val="28"/>
                <w:szCs w:val="28"/>
              </w:rPr>
              <w:t>30 кв</w:t>
            </w:r>
            <w:r>
              <w:rPr>
                <w:sz w:val="28"/>
                <w:szCs w:val="28"/>
              </w:rPr>
              <w:t>.</w:t>
            </w:r>
            <w:r w:rsidRPr="00DE246E">
              <w:rPr>
                <w:sz w:val="28"/>
                <w:szCs w:val="28"/>
              </w:rPr>
              <w:t xml:space="preserve"> 1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26,5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1953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285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  <w:r w:rsidRPr="00DE246E">
              <w:rPr>
                <w:sz w:val="28"/>
                <w:szCs w:val="28"/>
              </w:rPr>
              <w:t>.</w:t>
            </w:r>
          </w:p>
        </w:tc>
        <w:tc>
          <w:tcPr>
            <w:tcW w:w="1518" w:type="dxa"/>
          </w:tcPr>
          <w:p w:rsidR="00B97A75" w:rsidRDefault="00B97A75">
            <w:r w:rsidRPr="004B7FD9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 Горный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Рудная </w:t>
            </w:r>
            <w:r w:rsidRPr="00DE246E">
              <w:rPr>
                <w:sz w:val="28"/>
                <w:szCs w:val="28"/>
              </w:rPr>
              <w:t>30 кв</w:t>
            </w:r>
            <w:r>
              <w:rPr>
                <w:sz w:val="28"/>
                <w:szCs w:val="28"/>
              </w:rPr>
              <w:t>.</w:t>
            </w:r>
            <w:r w:rsidRPr="00DE246E">
              <w:rPr>
                <w:sz w:val="28"/>
                <w:szCs w:val="28"/>
              </w:rPr>
              <w:t xml:space="preserve"> 2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26,5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  <w:tr w:rsidR="00B97A75" w:rsidRPr="00DE246E" w:rsidTr="00063EE6">
        <w:trPr>
          <w:trHeight w:val="435"/>
        </w:trPr>
        <w:tc>
          <w:tcPr>
            <w:tcW w:w="63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Pr="00DE246E">
              <w:rPr>
                <w:sz w:val="28"/>
                <w:szCs w:val="28"/>
              </w:rPr>
              <w:t>.</w:t>
            </w:r>
          </w:p>
        </w:tc>
        <w:tc>
          <w:tcPr>
            <w:tcW w:w="1518" w:type="dxa"/>
          </w:tcPr>
          <w:p w:rsidR="00B97A75" w:rsidRDefault="00B97A75">
            <w:r w:rsidRPr="004B7FD9">
              <w:rPr>
                <w:sz w:val="28"/>
                <w:szCs w:val="28"/>
              </w:rPr>
              <w:t>Часть жилого дома</w:t>
            </w:r>
          </w:p>
        </w:tc>
        <w:tc>
          <w:tcPr>
            <w:tcW w:w="25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 Горный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Рудная</w:t>
            </w:r>
            <w:r w:rsidRPr="00DE246E">
              <w:rPr>
                <w:sz w:val="28"/>
                <w:szCs w:val="28"/>
              </w:rPr>
              <w:t xml:space="preserve"> 30 кв</w:t>
            </w:r>
            <w:r>
              <w:rPr>
                <w:sz w:val="28"/>
                <w:szCs w:val="28"/>
              </w:rPr>
              <w:t>.</w:t>
            </w:r>
            <w:r w:rsidRPr="00DE246E">
              <w:rPr>
                <w:sz w:val="28"/>
                <w:szCs w:val="28"/>
              </w:rPr>
              <w:t xml:space="preserve"> 3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26,5</w:t>
            </w:r>
          </w:p>
        </w:tc>
        <w:tc>
          <w:tcPr>
            <w:tcW w:w="144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60" w:type="dxa"/>
          </w:tcPr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2645" w:type="dxa"/>
          </w:tcPr>
          <w:p w:rsidR="00B97A75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Приисковая,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</w:tbl>
    <w:p w:rsidR="00B97A75" w:rsidRPr="00DE246E" w:rsidRDefault="00B97A75" w:rsidP="00063EE6">
      <w:pPr>
        <w:ind w:right="1173"/>
        <w:rPr>
          <w:sz w:val="28"/>
          <w:szCs w:val="28"/>
        </w:rPr>
      </w:pPr>
    </w:p>
    <w:p w:rsidR="00B97A75" w:rsidRDefault="00B97A75" w:rsidP="005317CE">
      <w:pPr>
        <w:ind w:right="185"/>
        <w:jc w:val="center"/>
        <w:rPr>
          <w:sz w:val="28"/>
          <w:szCs w:val="28"/>
        </w:rPr>
      </w:pPr>
    </w:p>
    <w:p w:rsidR="00B97A75" w:rsidRPr="00DE246E" w:rsidRDefault="00B97A75" w:rsidP="005317C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Объекты культурного наследия (памятники истории и культуры)</w:t>
      </w:r>
    </w:p>
    <w:p w:rsidR="00B97A75" w:rsidRPr="00DE246E" w:rsidRDefault="00B97A75" w:rsidP="00CF2A0C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независимо от категории их историко-культурного значения в соответствии с</w:t>
      </w:r>
    </w:p>
    <w:p w:rsidR="00B97A75" w:rsidRDefault="00B97A75" w:rsidP="005317CE">
      <w:pPr>
        <w:ind w:right="185"/>
        <w:jc w:val="center"/>
        <w:rPr>
          <w:sz w:val="28"/>
          <w:szCs w:val="28"/>
        </w:rPr>
      </w:pPr>
      <w:r w:rsidRPr="00DE246E">
        <w:rPr>
          <w:sz w:val="28"/>
          <w:szCs w:val="28"/>
        </w:rPr>
        <w:t>законодательством Российской Федерации</w:t>
      </w:r>
    </w:p>
    <w:p w:rsidR="00B97A75" w:rsidRPr="00DE246E" w:rsidRDefault="00B97A75" w:rsidP="005317CE">
      <w:pPr>
        <w:ind w:right="185"/>
        <w:jc w:val="center"/>
        <w:rPr>
          <w:sz w:val="28"/>
          <w:szCs w:val="28"/>
        </w:rPr>
      </w:pPr>
    </w:p>
    <w:p w:rsidR="00B97A75" w:rsidRDefault="00B97A75" w:rsidP="005A31F2">
      <w:pPr>
        <w:ind w:right="1173"/>
        <w:rPr>
          <w:sz w:val="28"/>
          <w:szCs w:val="28"/>
        </w:rPr>
      </w:pPr>
      <w:r>
        <w:rPr>
          <w:sz w:val="28"/>
          <w:szCs w:val="28"/>
        </w:rPr>
        <w:t>Объект</w:t>
      </w:r>
    </w:p>
    <w:p w:rsidR="00B97A75" w:rsidRPr="00DE246E" w:rsidRDefault="00B97A75" w:rsidP="005A31F2">
      <w:pPr>
        <w:ind w:right="1173"/>
        <w:rPr>
          <w:sz w:val="28"/>
          <w:szCs w:val="28"/>
        </w:rPr>
      </w:pPr>
    </w:p>
    <w:tbl>
      <w:tblPr>
        <w:tblW w:w="15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04"/>
        <w:gridCol w:w="1556"/>
        <w:gridCol w:w="1620"/>
        <w:gridCol w:w="1488"/>
        <w:gridCol w:w="1920"/>
        <w:gridCol w:w="1560"/>
        <w:gridCol w:w="1860"/>
        <w:gridCol w:w="2220"/>
        <w:gridCol w:w="3000"/>
      </w:tblGrid>
      <w:tr w:rsidR="00B97A75" w:rsidRPr="00DE246E" w:rsidTr="005B41F1">
        <w:tc>
          <w:tcPr>
            <w:tcW w:w="604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№ </w:t>
            </w:r>
          </w:p>
        </w:tc>
        <w:tc>
          <w:tcPr>
            <w:tcW w:w="1556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1620" w:type="dxa"/>
            <w:vMerge w:val="restart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Местона-хождение объекта</w:t>
            </w:r>
          </w:p>
        </w:tc>
        <w:tc>
          <w:tcPr>
            <w:tcW w:w="1488" w:type="dxa"/>
            <w:vMerge w:val="restart"/>
          </w:tcPr>
          <w:p w:rsidR="00B97A75" w:rsidRPr="00DE246E" w:rsidRDefault="00B97A75" w:rsidP="001348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</w:t>
            </w:r>
            <w:r w:rsidRPr="00DE246E">
              <w:rPr>
                <w:sz w:val="28"/>
                <w:szCs w:val="28"/>
              </w:rPr>
              <w:t>адь, кв. м</w:t>
            </w:r>
          </w:p>
        </w:tc>
        <w:tc>
          <w:tcPr>
            <w:tcW w:w="1920" w:type="dxa"/>
            <w:vMerge w:val="restart"/>
          </w:tcPr>
          <w:p w:rsidR="00B97A75" w:rsidRPr="00DE246E" w:rsidRDefault="00B97A75" w:rsidP="0013482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 ввода в эксплу</w:t>
            </w:r>
            <w:r w:rsidRPr="00DE246E">
              <w:rPr>
                <w:sz w:val="28"/>
                <w:szCs w:val="28"/>
              </w:rPr>
              <w:t>атацию</w:t>
            </w:r>
          </w:p>
        </w:tc>
        <w:tc>
          <w:tcPr>
            <w:tcW w:w="3420" w:type="dxa"/>
            <w:gridSpan w:val="2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Стоимость, </w:t>
            </w:r>
          </w:p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тыс. рублей</w:t>
            </w:r>
          </w:p>
        </w:tc>
        <w:tc>
          <w:tcPr>
            <w:tcW w:w="2220" w:type="dxa"/>
            <w:vMerge w:val="restart"/>
          </w:tcPr>
          <w:p w:rsidR="00B97A75" w:rsidRPr="00DE246E" w:rsidRDefault="00B97A75" w:rsidP="00F94932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Наименование собственника</w:t>
            </w:r>
          </w:p>
        </w:tc>
        <w:tc>
          <w:tcPr>
            <w:tcW w:w="3000" w:type="dxa"/>
            <w:vMerge w:val="restart"/>
          </w:tcPr>
          <w:p w:rsidR="00B97A75" w:rsidRPr="00DE246E" w:rsidRDefault="00B97A75" w:rsidP="00F94932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Юридический/ почтовый адрес собственника</w:t>
            </w:r>
          </w:p>
        </w:tc>
      </w:tr>
      <w:tr w:rsidR="00B97A75" w:rsidRPr="00DE246E" w:rsidTr="005B41F1">
        <w:tc>
          <w:tcPr>
            <w:tcW w:w="604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56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2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2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балан</w:t>
            </w:r>
            <w:r w:rsidRPr="00DE246E">
              <w:rPr>
                <w:sz w:val="28"/>
                <w:szCs w:val="28"/>
              </w:rPr>
              <w:t>совая</w:t>
            </w:r>
          </w:p>
        </w:tc>
        <w:tc>
          <w:tcPr>
            <w:tcW w:w="18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оста</w:t>
            </w:r>
            <w:r w:rsidRPr="00DE246E">
              <w:rPr>
                <w:sz w:val="28"/>
                <w:szCs w:val="28"/>
              </w:rPr>
              <w:t>точная</w:t>
            </w:r>
          </w:p>
        </w:tc>
        <w:tc>
          <w:tcPr>
            <w:tcW w:w="222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00" w:type="dxa"/>
            <w:vMerge/>
            <w:vAlign w:val="center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</w:tr>
      <w:tr w:rsidR="00B97A75" w:rsidRPr="00DE246E" w:rsidTr="005B41F1">
        <w:tc>
          <w:tcPr>
            <w:tcW w:w="604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556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2</w:t>
            </w:r>
          </w:p>
        </w:tc>
        <w:tc>
          <w:tcPr>
            <w:tcW w:w="16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3</w:t>
            </w:r>
          </w:p>
        </w:tc>
        <w:tc>
          <w:tcPr>
            <w:tcW w:w="148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4</w:t>
            </w: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5</w:t>
            </w:r>
          </w:p>
        </w:tc>
        <w:tc>
          <w:tcPr>
            <w:tcW w:w="15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6</w:t>
            </w:r>
          </w:p>
        </w:tc>
        <w:tc>
          <w:tcPr>
            <w:tcW w:w="18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7</w:t>
            </w:r>
          </w:p>
        </w:tc>
        <w:tc>
          <w:tcPr>
            <w:tcW w:w="22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8</w:t>
            </w:r>
          </w:p>
        </w:tc>
        <w:tc>
          <w:tcPr>
            <w:tcW w:w="300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9</w:t>
            </w:r>
          </w:p>
        </w:tc>
      </w:tr>
      <w:tr w:rsidR="00B97A75" w:rsidRPr="00DE246E" w:rsidTr="005B41F1">
        <w:tc>
          <w:tcPr>
            <w:tcW w:w="604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1</w:t>
            </w:r>
          </w:p>
        </w:tc>
        <w:tc>
          <w:tcPr>
            <w:tcW w:w="1556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 xml:space="preserve">Памятник </w:t>
            </w:r>
          </w:p>
        </w:tc>
        <w:tc>
          <w:tcPr>
            <w:tcW w:w="16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</w:t>
            </w:r>
          </w:p>
        </w:tc>
        <w:tc>
          <w:tcPr>
            <w:tcW w:w="1488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92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1860" w:type="dxa"/>
          </w:tcPr>
          <w:p w:rsidR="00B97A75" w:rsidRPr="00DE246E" w:rsidRDefault="00B97A75" w:rsidP="00EB3373">
            <w:pPr>
              <w:jc w:val="center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-</w:t>
            </w:r>
          </w:p>
        </w:tc>
        <w:tc>
          <w:tcPr>
            <w:tcW w:w="2220" w:type="dxa"/>
          </w:tcPr>
          <w:p w:rsidR="00B97A75" w:rsidRPr="00DE246E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Администрация Горненского сельского поселения</w:t>
            </w:r>
          </w:p>
        </w:tc>
        <w:tc>
          <w:tcPr>
            <w:tcW w:w="3000" w:type="dxa"/>
          </w:tcPr>
          <w:p w:rsidR="00B97A75" w:rsidRDefault="00B97A75" w:rsidP="00CC6EF7">
            <w:pPr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п.</w:t>
            </w:r>
            <w:r>
              <w:rPr>
                <w:sz w:val="28"/>
                <w:szCs w:val="28"/>
              </w:rPr>
              <w:t xml:space="preserve"> </w:t>
            </w:r>
            <w:r w:rsidRPr="00DE246E">
              <w:rPr>
                <w:sz w:val="28"/>
                <w:szCs w:val="28"/>
              </w:rPr>
              <w:t>Горный,</w:t>
            </w:r>
          </w:p>
          <w:p w:rsidR="00B97A75" w:rsidRPr="00DE246E" w:rsidRDefault="00B97A75" w:rsidP="0000470C">
            <w:pPr>
              <w:ind w:right="-108"/>
              <w:rPr>
                <w:sz w:val="28"/>
                <w:szCs w:val="28"/>
              </w:rPr>
            </w:pPr>
            <w:r w:rsidRPr="00DE246E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Приисковая </w:t>
            </w:r>
            <w:r w:rsidRPr="00DE246E">
              <w:rPr>
                <w:sz w:val="28"/>
                <w:szCs w:val="28"/>
              </w:rPr>
              <w:t>20а</w:t>
            </w:r>
          </w:p>
        </w:tc>
      </w:tr>
    </w:tbl>
    <w:p w:rsidR="00B97A75" w:rsidRPr="005B41F1" w:rsidRDefault="00B97A75" w:rsidP="00063EE6">
      <w:pPr>
        <w:ind w:right="1173"/>
      </w:pPr>
    </w:p>
    <w:sectPr w:rsidR="00B97A75" w:rsidRPr="005B41F1" w:rsidSect="00DE246E">
      <w:headerReference w:type="even" r:id="rId6"/>
      <w:headerReference w:type="default" r:id="rId7"/>
      <w:pgSz w:w="16838" w:h="11906" w:orient="landscape"/>
      <w:pgMar w:top="1259" w:right="425" w:bottom="539" w:left="53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7A75" w:rsidRDefault="00B97A75">
      <w:r>
        <w:separator/>
      </w:r>
    </w:p>
  </w:endnote>
  <w:endnote w:type="continuationSeparator" w:id="1">
    <w:p w:rsidR="00B97A75" w:rsidRDefault="00B97A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7A75" w:rsidRDefault="00B97A75">
      <w:r>
        <w:separator/>
      </w:r>
    </w:p>
  </w:footnote>
  <w:footnote w:type="continuationSeparator" w:id="1">
    <w:p w:rsidR="00B97A75" w:rsidRDefault="00B97A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75" w:rsidRDefault="00B97A75" w:rsidP="00FD741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97A75" w:rsidRDefault="00B97A75" w:rsidP="00321858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A75" w:rsidRDefault="00B97A75" w:rsidP="00FD741E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:rsidR="00B97A75" w:rsidRDefault="00B97A75" w:rsidP="00321858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61D9"/>
    <w:rsid w:val="0000470C"/>
    <w:rsid w:val="00012B47"/>
    <w:rsid w:val="00044251"/>
    <w:rsid w:val="00052CEF"/>
    <w:rsid w:val="00063EE6"/>
    <w:rsid w:val="000712DC"/>
    <w:rsid w:val="00075B0C"/>
    <w:rsid w:val="00076549"/>
    <w:rsid w:val="0007720E"/>
    <w:rsid w:val="00080F4B"/>
    <w:rsid w:val="000877E6"/>
    <w:rsid w:val="000921A4"/>
    <w:rsid w:val="000A2081"/>
    <w:rsid w:val="000A42B5"/>
    <w:rsid w:val="000B10C6"/>
    <w:rsid w:val="000E0302"/>
    <w:rsid w:val="000E12B4"/>
    <w:rsid w:val="000E3B6C"/>
    <w:rsid w:val="000E4E9A"/>
    <w:rsid w:val="000E6687"/>
    <w:rsid w:val="001101D7"/>
    <w:rsid w:val="00111FC9"/>
    <w:rsid w:val="00116632"/>
    <w:rsid w:val="00132195"/>
    <w:rsid w:val="00134821"/>
    <w:rsid w:val="001553A3"/>
    <w:rsid w:val="0016101E"/>
    <w:rsid w:val="001676DD"/>
    <w:rsid w:val="001759EC"/>
    <w:rsid w:val="00194E44"/>
    <w:rsid w:val="001960C0"/>
    <w:rsid w:val="00197C23"/>
    <w:rsid w:val="001B0C52"/>
    <w:rsid w:val="001B0D7F"/>
    <w:rsid w:val="001B5DF4"/>
    <w:rsid w:val="001C0D47"/>
    <w:rsid w:val="001D3CFF"/>
    <w:rsid w:val="001E0EA8"/>
    <w:rsid w:val="00201084"/>
    <w:rsid w:val="00216337"/>
    <w:rsid w:val="00221FFE"/>
    <w:rsid w:val="002319AF"/>
    <w:rsid w:val="002420CE"/>
    <w:rsid w:val="00265F30"/>
    <w:rsid w:val="0027116D"/>
    <w:rsid w:val="0027568C"/>
    <w:rsid w:val="00280A05"/>
    <w:rsid w:val="0029499C"/>
    <w:rsid w:val="00295F79"/>
    <w:rsid w:val="002A5D8A"/>
    <w:rsid w:val="002B0EBF"/>
    <w:rsid w:val="002B3175"/>
    <w:rsid w:val="002C2E69"/>
    <w:rsid w:val="002C6659"/>
    <w:rsid w:val="002F2142"/>
    <w:rsid w:val="0031134E"/>
    <w:rsid w:val="00320212"/>
    <w:rsid w:val="00321858"/>
    <w:rsid w:val="003224FD"/>
    <w:rsid w:val="00322777"/>
    <w:rsid w:val="003309DA"/>
    <w:rsid w:val="00333632"/>
    <w:rsid w:val="003345D8"/>
    <w:rsid w:val="00336FB0"/>
    <w:rsid w:val="00337831"/>
    <w:rsid w:val="0035024E"/>
    <w:rsid w:val="00366427"/>
    <w:rsid w:val="00367F52"/>
    <w:rsid w:val="003707AB"/>
    <w:rsid w:val="00397AE1"/>
    <w:rsid w:val="003A3FCD"/>
    <w:rsid w:val="003B0A1C"/>
    <w:rsid w:val="003B676A"/>
    <w:rsid w:val="003B7FE7"/>
    <w:rsid w:val="003D7F9D"/>
    <w:rsid w:val="003E2002"/>
    <w:rsid w:val="003E28FB"/>
    <w:rsid w:val="003F5305"/>
    <w:rsid w:val="00404AEB"/>
    <w:rsid w:val="004140D4"/>
    <w:rsid w:val="00425D79"/>
    <w:rsid w:val="004402CF"/>
    <w:rsid w:val="00444F9F"/>
    <w:rsid w:val="00445674"/>
    <w:rsid w:val="00452C3B"/>
    <w:rsid w:val="0045583E"/>
    <w:rsid w:val="00463DBD"/>
    <w:rsid w:val="004642C1"/>
    <w:rsid w:val="00464CC1"/>
    <w:rsid w:val="0048454E"/>
    <w:rsid w:val="00493B79"/>
    <w:rsid w:val="00494177"/>
    <w:rsid w:val="0049434B"/>
    <w:rsid w:val="004950A0"/>
    <w:rsid w:val="004A1BB2"/>
    <w:rsid w:val="004A4CA8"/>
    <w:rsid w:val="004A756B"/>
    <w:rsid w:val="004B7FD9"/>
    <w:rsid w:val="004C326A"/>
    <w:rsid w:val="004D0E5F"/>
    <w:rsid w:val="004D4097"/>
    <w:rsid w:val="004D64B7"/>
    <w:rsid w:val="00507106"/>
    <w:rsid w:val="005103D0"/>
    <w:rsid w:val="005119A8"/>
    <w:rsid w:val="005317CE"/>
    <w:rsid w:val="005652B9"/>
    <w:rsid w:val="00567C99"/>
    <w:rsid w:val="005743F1"/>
    <w:rsid w:val="005752D7"/>
    <w:rsid w:val="0057751A"/>
    <w:rsid w:val="00595609"/>
    <w:rsid w:val="005A253F"/>
    <w:rsid w:val="005A2853"/>
    <w:rsid w:val="005A31F2"/>
    <w:rsid w:val="005B41F1"/>
    <w:rsid w:val="005D4021"/>
    <w:rsid w:val="005E61D9"/>
    <w:rsid w:val="005E6E22"/>
    <w:rsid w:val="005F2816"/>
    <w:rsid w:val="006077EE"/>
    <w:rsid w:val="00613344"/>
    <w:rsid w:val="00622342"/>
    <w:rsid w:val="006278DE"/>
    <w:rsid w:val="006404DF"/>
    <w:rsid w:val="00642F1B"/>
    <w:rsid w:val="00653629"/>
    <w:rsid w:val="00683CDF"/>
    <w:rsid w:val="0069030A"/>
    <w:rsid w:val="006947E1"/>
    <w:rsid w:val="00696E04"/>
    <w:rsid w:val="006C3FD3"/>
    <w:rsid w:val="006C4F5B"/>
    <w:rsid w:val="006C7565"/>
    <w:rsid w:val="006F1A24"/>
    <w:rsid w:val="006F2898"/>
    <w:rsid w:val="006F2FF0"/>
    <w:rsid w:val="006F428A"/>
    <w:rsid w:val="00720C89"/>
    <w:rsid w:val="00725E3C"/>
    <w:rsid w:val="00747AC3"/>
    <w:rsid w:val="00757E4F"/>
    <w:rsid w:val="00770CA0"/>
    <w:rsid w:val="007841B9"/>
    <w:rsid w:val="007A4D93"/>
    <w:rsid w:val="007A6D7F"/>
    <w:rsid w:val="007C1142"/>
    <w:rsid w:val="007C3FCB"/>
    <w:rsid w:val="007C52DF"/>
    <w:rsid w:val="007C5A26"/>
    <w:rsid w:val="007C6852"/>
    <w:rsid w:val="007C6C42"/>
    <w:rsid w:val="007E00B4"/>
    <w:rsid w:val="007E521B"/>
    <w:rsid w:val="007E56D5"/>
    <w:rsid w:val="007E701B"/>
    <w:rsid w:val="00826FEC"/>
    <w:rsid w:val="00832908"/>
    <w:rsid w:val="00843357"/>
    <w:rsid w:val="00850E78"/>
    <w:rsid w:val="008565EF"/>
    <w:rsid w:val="0085723C"/>
    <w:rsid w:val="0087331C"/>
    <w:rsid w:val="00885A49"/>
    <w:rsid w:val="008950AD"/>
    <w:rsid w:val="008A25D3"/>
    <w:rsid w:val="008A7A70"/>
    <w:rsid w:val="008D71AA"/>
    <w:rsid w:val="00904442"/>
    <w:rsid w:val="00912941"/>
    <w:rsid w:val="009259F0"/>
    <w:rsid w:val="00925A43"/>
    <w:rsid w:val="00963092"/>
    <w:rsid w:val="00967E09"/>
    <w:rsid w:val="00970585"/>
    <w:rsid w:val="009727E3"/>
    <w:rsid w:val="009760C3"/>
    <w:rsid w:val="00985640"/>
    <w:rsid w:val="009A6406"/>
    <w:rsid w:val="009B42A7"/>
    <w:rsid w:val="009C3BB3"/>
    <w:rsid w:val="009D1E6F"/>
    <w:rsid w:val="009D3A84"/>
    <w:rsid w:val="009F5F2B"/>
    <w:rsid w:val="00A034A1"/>
    <w:rsid w:val="00A25F20"/>
    <w:rsid w:val="00A41226"/>
    <w:rsid w:val="00A46BD9"/>
    <w:rsid w:val="00A50F3A"/>
    <w:rsid w:val="00A60DC1"/>
    <w:rsid w:val="00A779F3"/>
    <w:rsid w:val="00A90D54"/>
    <w:rsid w:val="00A940EA"/>
    <w:rsid w:val="00AA08DC"/>
    <w:rsid w:val="00AB654D"/>
    <w:rsid w:val="00AC027C"/>
    <w:rsid w:val="00AC412A"/>
    <w:rsid w:val="00AD5A5C"/>
    <w:rsid w:val="00AF47C5"/>
    <w:rsid w:val="00AF49D7"/>
    <w:rsid w:val="00AF4E64"/>
    <w:rsid w:val="00AF730A"/>
    <w:rsid w:val="00AF776D"/>
    <w:rsid w:val="00B03C32"/>
    <w:rsid w:val="00B0413A"/>
    <w:rsid w:val="00B33488"/>
    <w:rsid w:val="00B34AFE"/>
    <w:rsid w:val="00B479C5"/>
    <w:rsid w:val="00B563BC"/>
    <w:rsid w:val="00B56E4F"/>
    <w:rsid w:val="00B617D1"/>
    <w:rsid w:val="00B80EE7"/>
    <w:rsid w:val="00B9282B"/>
    <w:rsid w:val="00B977ED"/>
    <w:rsid w:val="00B97A75"/>
    <w:rsid w:val="00BA65C9"/>
    <w:rsid w:val="00BB67BB"/>
    <w:rsid w:val="00BC2A7F"/>
    <w:rsid w:val="00BD02F8"/>
    <w:rsid w:val="00BD0727"/>
    <w:rsid w:val="00BE4CCB"/>
    <w:rsid w:val="00BE5E3B"/>
    <w:rsid w:val="00BF648C"/>
    <w:rsid w:val="00C03A8A"/>
    <w:rsid w:val="00C05763"/>
    <w:rsid w:val="00C05DFC"/>
    <w:rsid w:val="00C17CBC"/>
    <w:rsid w:val="00C205F1"/>
    <w:rsid w:val="00C34141"/>
    <w:rsid w:val="00C46226"/>
    <w:rsid w:val="00C630F2"/>
    <w:rsid w:val="00C70D70"/>
    <w:rsid w:val="00CA2876"/>
    <w:rsid w:val="00CB0D5B"/>
    <w:rsid w:val="00CB1F06"/>
    <w:rsid w:val="00CC6EF7"/>
    <w:rsid w:val="00CD0D95"/>
    <w:rsid w:val="00CD5F15"/>
    <w:rsid w:val="00CF2A0C"/>
    <w:rsid w:val="00CF5E6D"/>
    <w:rsid w:val="00D04102"/>
    <w:rsid w:val="00D13EAD"/>
    <w:rsid w:val="00D27994"/>
    <w:rsid w:val="00D3096C"/>
    <w:rsid w:val="00D453AB"/>
    <w:rsid w:val="00D52AFD"/>
    <w:rsid w:val="00D5353A"/>
    <w:rsid w:val="00D57C11"/>
    <w:rsid w:val="00D80B61"/>
    <w:rsid w:val="00D82915"/>
    <w:rsid w:val="00DA43D8"/>
    <w:rsid w:val="00DC27CE"/>
    <w:rsid w:val="00DD3BF7"/>
    <w:rsid w:val="00DD76B9"/>
    <w:rsid w:val="00DE0B3D"/>
    <w:rsid w:val="00DE246E"/>
    <w:rsid w:val="00DE48BB"/>
    <w:rsid w:val="00E076BF"/>
    <w:rsid w:val="00E12E33"/>
    <w:rsid w:val="00E43E45"/>
    <w:rsid w:val="00E60F72"/>
    <w:rsid w:val="00E610FC"/>
    <w:rsid w:val="00E63FF2"/>
    <w:rsid w:val="00E67967"/>
    <w:rsid w:val="00E86767"/>
    <w:rsid w:val="00EB3373"/>
    <w:rsid w:val="00EB6756"/>
    <w:rsid w:val="00EC55F4"/>
    <w:rsid w:val="00EE1389"/>
    <w:rsid w:val="00F27894"/>
    <w:rsid w:val="00F3708C"/>
    <w:rsid w:val="00F55A83"/>
    <w:rsid w:val="00F71892"/>
    <w:rsid w:val="00F75792"/>
    <w:rsid w:val="00F77AB6"/>
    <w:rsid w:val="00F9192D"/>
    <w:rsid w:val="00F94932"/>
    <w:rsid w:val="00FA31E7"/>
    <w:rsid w:val="00FA3985"/>
    <w:rsid w:val="00FB24A5"/>
    <w:rsid w:val="00FC102A"/>
    <w:rsid w:val="00FC12EC"/>
    <w:rsid w:val="00FD3358"/>
    <w:rsid w:val="00FD741E"/>
    <w:rsid w:val="00FE4717"/>
    <w:rsid w:val="00FE5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61D9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5E61D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5E61D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076BF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5E61D9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5E61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076BF"/>
    <w:rPr>
      <w:rFonts w:cs="Times New Roman"/>
      <w:sz w:val="2"/>
    </w:rPr>
  </w:style>
  <w:style w:type="paragraph" w:styleId="Footer">
    <w:name w:val="footer"/>
    <w:basedOn w:val="Normal"/>
    <w:link w:val="FooterChar"/>
    <w:uiPriority w:val="99"/>
    <w:rsid w:val="005E61D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076BF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837</TotalTime>
  <Pages>7</Pages>
  <Words>1007</Words>
  <Characters>5742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user</dc:creator>
  <cp:keywords/>
  <dc:description/>
  <cp:lastModifiedBy>UserXP</cp:lastModifiedBy>
  <cp:revision>33</cp:revision>
  <cp:lastPrinted>2014-10-24T01:16:00Z</cp:lastPrinted>
  <dcterms:created xsi:type="dcterms:W3CDTF">2014-10-07T01:53:00Z</dcterms:created>
  <dcterms:modified xsi:type="dcterms:W3CDTF">2014-10-24T01:17:00Z</dcterms:modified>
</cp:coreProperties>
</file>