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34770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E5AC3">
                          <w:rPr>
                            <w:sz w:val="20"/>
                          </w:rPr>
                          <w:t xml:space="preserve">внесен </w:t>
                        </w:r>
                        <w:r w:rsidR="008E5AC3">
                          <w:rPr>
                            <w:sz w:val="20"/>
                          </w:rPr>
                          <w:br/>
                          <w:t xml:space="preserve">Думой </w:t>
                        </w:r>
                        <w:proofErr w:type="gramStart"/>
                        <w:r w:rsidR="008E5AC3">
                          <w:rPr>
                            <w:sz w:val="20"/>
                          </w:rPr>
                          <w:t>Пограничного</w:t>
                        </w:r>
                        <w:proofErr w:type="gramEnd"/>
                        <w:r w:rsidR="008E5AC3">
                          <w:rPr>
                            <w:sz w:val="20"/>
                          </w:rPr>
                          <w:t xml:space="preserve"> </w:t>
                        </w:r>
                      </w:p>
                      <w:p w:rsidR="008E5AC3" w:rsidRDefault="008E5AC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муниципального района </w:t>
                        </w:r>
                        <w:bookmarkStart w:id="0" w:name="_GoBack"/>
                        <w:bookmarkEnd w:id="0"/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ПОГРАНИЧНОГО МУНИЦИПАЛЬНОГО РАЙОНА </w:t>
      </w:r>
    </w:p>
    <w:p w:rsidR="00BE0544" w:rsidRDefault="00A73D4B" w:rsidP="00A73D4B">
      <w:pPr>
        <w:jc w:val="center"/>
        <w:rPr>
          <w:b/>
        </w:rPr>
      </w:pPr>
      <w:r>
        <w:rPr>
          <w:b/>
        </w:rPr>
        <w:t>И ПОГРАНИЧНЫМ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00608" w:rsidRDefault="00800608" w:rsidP="00800608">
      <w:pPr>
        <w:jc w:val="both"/>
      </w:pPr>
    </w:p>
    <w:p w:rsidR="00800608" w:rsidRDefault="00800608" w:rsidP="00800608">
      <w:pPr>
        <w:jc w:val="both"/>
      </w:pPr>
      <w:r>
        <w:tab/>
        <w:t>СТАТЬЯ 1</w:t>
      </w:r>
      <w:r w:rsidR="00A7716D">
        <w:t>.</w:t>
      </w:r>
    </w:p>
    <w:p w:rsidR="00A7716D" w:rsidRDefault="00A7716D" w:rsidP="00800608">
      <w:pPr>
        <w:jc w:val="both"/>
      </w:pPr>
      <w:r>
        <w:tab/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Жариковского</w:t>
      </w:r>
      <w:proofErr w:type="spellEnd"/>
      <w:r>
        <w:t xml:space="preserve"> </w:t>
      </w:r>
      <w:r w:rsidR="00667C48">
        <w:t>сельского поселения</w:t>
      </w:r>
      <w:r w:rsidR="00E939E7">
        <w:t xml:space="preserve"> Пограничного муниципального района, в собственность Пограничного муниципального района </w:t>
      </w:r>
      <w:r w:rsidR="000E54C4">
        <w:t>согласно</w:t>
      </w:r>
      <w:r w:rsidR="00E939E7">
        <w:t xml:space="preserve"> приложению 1 к настоящему Закону.</w:t>
      </w:r>
    </w:p>
    <w:p w:rsidR="000E54C4" w:rsidRDefault="000E54C4" w:rsidP="00800608">
      <w:pPr>
        <w:jc w:val="both"/>
      </w:pPr>
    </w:p>
    <w:p w:rsidR="000E54C4" w:rsidRDefault="000E54C4" w:rsidP="000E54C4">
      <w:pPr>
        <w:jc w:val="both"/>
      </w:pPr>
      <w:r>
        <w:tab/>
        <w:t>СТАТЬЯ 2</w:t>
      </w:r>
      <w:r>
        <w:t>.</w:t>
      </w:r>
    </w:p>
    <w:p w:rsidR="000E54C4" w:rsidRDefault="000E54C4" w:rsidP="000E54C4">
      <w:pPr>
        <w:jc w:val="both"/>
      </w:pPr>
      <w:r>
        <w:tab/>
        <w:t xml:space="preserve">Передать движимое и недвижимое имущество, находящееся в муниципальной собственности </w:t>
      </w:r>
      <w:proofErr w:type="spellStart"/>
      <w:r>
        <w:t>Сергеевского</w:t>
      </w:r>
      <w:proofErr w:type="spellEnd"/>
      <w:r>
        <w:t xml:space="preserve"> </w:t>
      </w:r>
      <w:r>
        <w:t>сельского поселения Пограничного муниципального района, в собственность Пограничного муниципальн</w:t>
      </w:r>
      <w:r w:rsidR="00B1466D">
        <w:t>ого района согласно приложению 2</w:t>
      </w:r>
      <w:r>
        <w:t xml:space="preserve"> к настоящему Закону.</w:t>
      </w:r>
    </w:p>
    <w:p w:rsidR="00B1466D" w:rsidRDefault="00B1466D" w:rsidP="000E54C4">
      <w:pPr>
        <w:jc w:val="both"/>
      </w:pPr>
    </w:p>
    <w:p w:rsidR="0003118C" w:rsidRDefault="00B1466D" w:rsidP="0003118C">
      <w:pPr>
        <w:jc w:val="both"/>
      </w:pPr>
      <w:r>
        <w:tab/>
        <w:t>СТАТЬЯ 3</w:t>
      </w:r>
      <w:r w:rsidR="0003118C">
        <w:t>.</w:t>
      </w:r>
    </w:p>
    <w:p w:rsidR="0003118C" w:rsidRDefault="0003118C" w:rsidP="0003118C">
      <w:pPr>
        <w:ind w:firstLine="709"/>
        <w:jc w:val="both"/>
      </w:pPr>
      <w:r>
        <w:t xml:space="preserve">Органы местного самоуправления </w:t>
      </w:r>
      <w:proofErr w:type="spellStart"/>
      <w:r>
        <w:t>Жариковского</w:t>
      </w:r>
      <w:proofErr w:type="spellEnd"/>
      <w:r>
        <w:t xml:space="preserve"> </w:t>
      </w:r>
      <w:r>
        <w:t xml:space="preserve">сельского поселения, </w:t>
      </w:r>
      <w:proofErr w:type="spellStart"/>
      <w:r>
        <w:t>Сергеевского</w:t>
      </w:r>
      <w:proofErr w:type="spellEnd"/>
      <w:r>
        <w:t xml:space="preserve"> сельского поселения </w:t>
      </w:r>
      <w:r>
        <w:t>По</w:t>
      </w:r>
      <w:r>
        <w:t xml:space="preserve">граничного </w:t>
      </w:r>
      <w:r>
        <w:t xml:space="preserve">муниципального района обязаны передать, а орган местного самоуправления </w:t>
      </w:r>
      <w:r w:rsidR="00111195" w:rsidRPr="00111195">
        <w:t xml:space="preserve">Пограничного </w:t>
      </w:r>
      <w:r>
        <w:t>муниципального района обязан принять движимое и недвижимое им</w:t>
      </w:r>
      <w:r w:rsidR="00111195">
        <w:t>ущество согласно приложениям 1-2</w:t>
      </w:r>
      <w:r>
        <w:t xml:space="preserve"> к настоящему Закону.</w:t>
      </w:r>
    </w:p>
    <w:p w:rsidR="0003118C" w:rsidRDefault="0003118C" w:rsidP="0003118C">
      <w:pPr>
        <w:jc w:val="both"/>
      </w:pPr>
    </w:p>
    <w:p w:rsidR="0003118C" w:rsidRDefault="00111195" w:rsidP="00111195">
      <w:pPr>
        <w:ind w:firstLine="709"/>
        <w:jc w:val="both"/>
      </w:pPr>
      <w:r>
        <w:t>СТАТЬЯ 4</w:t>
      </w:r>
      <w:r w:rsidR="0003118C">
        <w:t>.</w:t>
      </w:r>
    </w:p>
    <w:p w:rsidR="0003118C" w:rsidRDefault="0003118C" w:rsidP="00111195">
      <w:pPr>
        <w:ind w:firstLine="709"/>
        <w:jc w:val="both"/>
      </w:pPr>
      <w: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03118C" w:rsidRDefault="0003118C" w:rsidP="0003118C">
      <w:pPr>
        <w:jc w:val="both"/>
      </w:pPr>
    </w:p>
    <w:p w:rsidR="0003118C" w:rsidRDefault="0069202F" w:rsidP="0069202F">
      <w:pPr>
        <w:ind w:firstLine="709"/>
        <w:jc w:val="both"/>
      </w:pPr>
      <w:r>
        <w:t>СТАТЬЯ 5</w:t>
      </w:r>
      <w:r w:rsidR="0003118C">
        <w:t>.</w:t>
      </w:r>
    </w:p>
    <w:p w:rsidR="0003118C" w:rsidRDefault="0003118C" w:rsidP="0069202F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3118C" w:rsidRDefault="0003118C" w:rsidP="0003118C">
      <w:pPr>
        <w:jc w:val="both"/>
      </w:pPr>
    </w:p>
    <w:p w:rsidR="0003118C" w:rsidRDefault="0003118C" w:rsidP="0003118C">
      <w:pPr>
        <w:jc w:val="both"/>
      </w:pPr>
    </w:p>
    <w:p w:rsidR="00D51619" w:rsidRDefault="00D51619" w:rsidP="0003118C">
      <w:pPr>
        <w:jc w:val="both"/>
      </w:pPr>
    </w:p>
    <w:p w:rsidR="00B1466D" w:rsidRPr="00800608" w:rsidRDefault="0003118C" w:rsidP="0003118C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  <w:r>
        <w:t xml:space="preserve">                                                                      </w:t>
      </w:r>
    </w:p>
    <w:sectPr w:rsidR="00B1466D" w:rsidRPr="0080060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41" w:rsidRDefault="007A4941">
      <w:r>
        <w:separator/>
      </w:r>
    </w:p>
  </w:endnote>
  <w:endnote w:type="continuationSeparator" w:id="0">
    <w:p w:rsidR="007A4941" w:rsidRDefault="007A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41" w:rsidRDefault="007A4941">
      <w:r>
        <w:separator/>
      </w:r>
    </w:p>
  </w:footnote>
  <w:footnote w:type="continuationSeparator" w:id="0">
    <w:p w:rsidR="007A4941" w:rsidRDefault="007A4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3118C"/>
    <w:rsid w:val="0003291F"/>
    <w:rsid w:val="000D7212"/>
    <w:rsid w:val="000E54C4"/>
    <w:rsid w:val="00111195"/>
    <w:rsid w:val="0034770A"/>
    <w:rsid w:val="003B26E7"/>
    <w:rsid w:val="0047435B"/>
    <w:rsid w:val="005676F8"/>
    <w:rsid w:val="005A2827"/>
    <w:rsid w:val="00667C48"/>
    <w:rsid w:val="0069202F"/>
    <w:rsid w:val="006D7F43"/>
    <w:rsid w:val="006E1C09"/>
    <w:rsid w:val="00776A4E"/>
    <w:rsid w:val="007A4941"/>
    <w:rsid w:val="00800608"/>
    <w:rsid w:val="008E5AC3"/>
    <w:rsid w:val="0091366C"/>
    <w:rsid w:val="00A73D4B"/>
    <w:rsid w:val="00A7716D"/>
    <w:rsid w:val="00AB70F9"/>
    <w:rsid w:val="00AC31EC"/>
    <w:rsid w:val="00B032CD"/>
    <w:rsid w:val="00B1466D"/>
    <w:rsid w:val="00BE0544"/>
    <w:rsid w:val="00C9702B"/>
    <w:rsid w:val="00D215C3"/>
    <w:rsid w:val="00D51619"/>
    <w:rsid w:val="00E34273"/>
    <w:rsid w:val="00E52202"/>
    <w:rsid w:val="00E87DB5"/>
    <w:rsid w:val="00E939E7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</cp:revision>
  <cp:lastPrinted>2008-01-14T02:13:00Z</cp:lastPrinted>
  <dcterms:created xsi:type="dcterms:W3CDTF">2014-11-27T06:20:00Z</dcterms:created>
  <dcterms:modified xsi:type="dcterms:W3CDTF">2014-11-27T06:37:00Z</dcterms:modified>
</cp:coreProperties>
</file>