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75DAC" w:rsidTr="005022B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575DAC" w:rsidRDefault="00575DAC" w:rsidP="005022B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6.35pt;height:53.2pt" o:ole="" fillcolor="window">
                  <v:imagedata r:id="rId6" o:title=""/>
                </v:shape>
                <o:OLEObject Type="Embed" ProgID="Word.Picture.8" ShapeID="_x0000_i1027" DrawAspect="Content" ObjectID="_1478515406" r:id="rId7"/>
              </w:object>
            </w:r>
          </w:p>
        </w:tc>
      </w:tr>
      <w:tr w:rsidR="00575DAC" w:rsidTr="005022B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575DAC" w:rsidRDefault="00575DAC" w:rsidP="005022B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0FB0" w:rsidRDefault="005A1E4E" w:rsidP="00B5684E">
      <w:pPr>
        <w:jc w:val="center"/>
        <w:rPr>
          <w:b/>
          <w:bCs/>
        </w:rPr>
      </w:pPr>
      <w:r w:rsidRPr="00B00FB0">
        <w:rPr>
          <w:b/>
        </w:rPr>
        <w:t>О ВНЕСЕНИИ ИЗМЕНЕНИ</w:t>
      </w:r>
      <w:r w:rsidR="003B4A1B">
        <w:rPr>
          <w:b/>
        </w:rPr>
        <w:t>Й</w:t>
      </w:r>
      <w:r w:rsidR="00F815C2" w:rsidRPr="00B00FB0">
        <w:rPr>
          <w:b/>
        </w:rPr>
        <w:t xml:space="preserve"> В </w:t>
      </w:r>
      <w:r w:rsidRPr="00B00FB0">
        <w:rPr>
          <w:b/>
          <w:bCs/>
        </w:rPr>
        <w:t>ЗАКОН ПРИМОРСКОГО КРАЯ</w:t>
      </w:r>
      <w:r w:rsidR="00B00FB0" w:rsidRPr="00B00FB0">
        <w:rPr>
          <w:b/>
          <w:bCs/>
        </w:rPr>
        <w:t xml:space="preserve"> </w:t>
      </w:r>
    </w:p>
    <w:p w:rsidR="007A3072" w:rsidRPr="00B00FB0" w:rsidRDefault="005A1E4E" w:rsidP="007A3072">
      <w:pPr>
        <w:jc w:val="center"/>
        <w:rPr>
          <w:b/>
          <w:szCs w:val="28"/>
        </w:rPr>
      </w:pPr>
      <w:r w:rsidRPr="00B00FB0">
        <w:rPr>
          <w:b/>
        </w:rPr>
        <w:t>"</w:t>
      </w:r>
      <w:proofErr w:type="gramStart"/>
      <w:r w:rsidR="00C46CB4">
        <w:rPr>
          <w:b/>
        </w:rPr>
        <w:t>О</w:t>
      </w:r>
      <w:proofErr w:type="gramEnd"/>
      <w:r w:rsidR="00C46CB4">
        <w:rPr>
          <w:b/>
        </w:rPr>
        <w:t xml:space="preserve"> </w:t>
      </w:r>
      <w:proofErr w:type="gramStart"/>
      <w:r w:rsidR="00C46CB4">
        <w:rPr>
          <w:b/>
        </w:rPr>
        <w:t>ДАЛЬНЕРЕЧЕНСКОМ</w:t>
      </w:r>
      <w:proofErr w:type="gramEnd"/>
      <w:r w:rsidR="00C46CB4">
        <w:rPr>
          <w:b/>
        </w:rPr>
        <w:t xml:space="preserve"> МУНИЦИПАЛЬНОМ РАЙОНЕ</w:t>
      </w:r>
      <w:r w:rsidR="007A3072">
        <w:rPr>
          <w:b/>
        </w:rPr>
        <w:t>"</w:t>
      </w:r>
    </w:p>
    <w:p w:rsidR="00F625F4" w:rsidRDefault="00F625F4"/>
    <w:p w:rsidR="005A1E4E" w:rsidRDefault="005A1E4E" w:rsidP="00F815C2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</w:t>
      </w:r>
      <w:r w:rsidR="008A24A7">
        <w:t>24 сентября 2014 года в первом чтении</w:t>
      </w:r>
    </w:p>
    <w:p w:rsidR="008A24A7" w:rsidRDefault="008A24A7" w:rsidP="00F815C2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 w:rsidR="00A65F43">
        <w:t xml:space="preserve"> 26 ноября 2014 года во втором чтении</w:t>
      </w:r>
    </w:p>
    <w:p w:rsidR="005A1E4E" w:rsidRDefault="005A1E4E" w:rsidP="005A1E4E">
      <w:pPr>
        <w:tabs>
          <w:tab w:val="left" w:pos="7371"/>
        </w:tabs>
        <w:ind w:firstLine="709"/>
        <w:jc w:val="both"/>
      </w:pPr>
    </w:p>
    <w:p w:rsidR="005A1E4E" w:rsidRPr="00813295" w:rsidRDefault="005A1E4E" w:rsidP="005A1E4E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5A1E4E" w:rsidRPr="00483F80" w:rsidRDefault="005A1E4E" w:rsidP="00930D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DE8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</w:t>
      </w:r>
      <w:r w:rsidR="00C46CB4">
        <w:rPr>
          <w:rFonts w:ascii="Times New Roman" w:hAnsi="Times New Roman" w:cs="Times New Roman"/>
          <w:sz w:val="28"/>
          <w:szCs w:val="28"/>
        </w:rPr>
        <w:t>7</w:t>
      </w:r>
      <w:r w:rsidRPr="00930DE8">
        <w:rPr>
          <w:rFonts w:ascii="Times New Roman" w:hAnsi="Times New Roman" w:cs="Times New Roman"/>
          <w:sz w:val="28"/>
          <w:szCs w:val="28"/>
        </w:rPr>
        <w:t xml:space="preserve"> </w:t>
      </w:r>
      <w:r w:rsidR="00C46CB4">
        <w:rPr>
          <w:rFonts w:ascii="Times New Roman" w:hAnsi="Times New Roman" w:cs="Times New Roman"/>
          <w:sz w:val="28"/>
          <w:szCs w:val="28"/>
        </w:rPr>
        <w:t>декабря</w:t>
      </w:r>
      <w:r w:rsidRPr="00930DE8">
        <w:rPr>
          <w:rFonts w:ascii="Times New Roman" w:hAnsi="Times New Roman" w:cs="Times New Roman"/>
          <w:sz w:val="28"/>
          <w:szCs w:val="28"/>
        </w:rPr>
        <w:t xml:space="preserve"> 20</w:t>
      </w:r>
      <w:r w:rsidR="00C46CB4">
        <w:rPr>
          <w:rFonts w:ascii="Times New Roman" w:hAnsi="Times New Roman" w:cs="Times New Roman"/>
          <w:sz w:val="28"/>
          <w:szCs w:val="28"/>
        </w:rPr>
        <w:t>04</w:t>
      </w:r>
      <w:r w:rsidRPr="00930DE8">
        <w:rPr>
          <w:rFonts w:ascii="Times New Roman" w:hAnsi="Times New Roman" w:cs="Times New Roman"/>
          <w:sz w:val="28"/>
          <w:szCs w:val="28"/>
        </w:rPr>
        <w:t xml:space="preserve"> года</w:t>
      </w:r>
      <w:r w:rsidR="00930DE8">
        <w:rPr>
          <w:rFonts w:ascii="Times New Roman" w:hAnsi="Times New Roman" w:cs="Times New Roman"/>
          <w:sz w:val="28"/>
          <w:szCs w:val="28"/>
        </w:rPr>
        <w:t xml:space="preserve"> </w:t>
      </w:r>
      <w:r w:rsidRPr="00930DE8">
        <w:rPr>
          <w:rFonts w:ascii="Times New Roman" w:hAnsi="Times New Roman" w:cs="Times New Roman"/>
          <w:sz w:val="28"/>
          <w:szCs w:val="28"/>
        </w:rPr>
        <w:t xml:space="preserve">№ </w:t>
      </w:r>
      <w:r w:rsidR="00C46CB4">
        <w:rPr>
          <w:rFonts w:ascii="Times New Roman" w:hAnsi="Times New Roman" w:cs="Times New Roman"/>
          <w:sz w:val="28"/>
          <w:szCs w:val="28"/>
        </w:rPr>
        <w:t>190</w:t>
      </w:r>
      <w:r w:rsidRPr="00930DE8">
        <w:rPr>
          <w:rFonts w:ascii="Times New Roman" w:hAnsi="Times New Roman" w:cs="Times New Roman"/>
          <w:sz w:val="28"/>
          <w:szCs w:val="28"/>
        </w:rPr>
        <w:t xml:space="preserve">-КЗ </w:t>
      </w:r>
      <w:r w:rsidR="00587CC3">
        <w:rPr>
          <w:rFonts w:ascii="Times New Roman" w:hAnsi="Times New Roman" w:cs="Times New Roman"/>
          <w:sz w:val="28"/>
          <w:szCs w:val="28"/>
        </w:rPr>
        <w:br/>
      </w:r>
      <w:r w:rsidRPr="00930DE8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="00C46CB4" w:rsidRPr="00C46CB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C46CB4" w:rsidRPr="00C46C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46CB4" w:rsidRPr="00C46CB4">
        <w:rPr>
          <w:rFonts w:ascii="Times New Roman" w:hAnsi="Times New Roman" w:cs="Times New Roman"/>
          <w:sz w:val="28"/>
          <w:szCs w:val="28"/>
        </w:rPr>
        <w:t>Дальнереченском</w:t>
      </w:r>
      <w:proofErr w:type="gramEnd"/>
      <w:r w:rsidR="00C46CB4" w:rsidRPr="00C46CB4">
        <w:rPr>
          <w:rFonts w:ascii="Times New Roman" w:hAnsi="Times New Roman" w:cs="Times New Roman"/>
          <w:sz w:val="28"/>
          <w:szCs w:val="28"/>
        </w:rPr>
        <w:t xml:space="preserve"> муниципальном районе</w:t>
      </w:r>
      <w:r w:rsidRPr="003D08B7">
        <w:rPr>
          <w:rFonts w:ascii="Times New Roman" w:hAnsi="Times New Roman" w:cs="Times New Roman"/>
          <w:sz w:val="28"/>
          <w:szCs w:val="28"/>
        </w:rPr>
        <w:t xml:space="preserve">" </w:t>
      </w:r>
      <w:r w:rsidRPr="00483F80">
        <w:rPr>
          <w:rFonts w:ascii="Times New Roman" w:hAnsi="Times New Roman" w:cs="Times New Roman"/>
          <w:sz w:val="28"/>
          <w:szCs w:val="28"/>
        </w:rPr>
        <w:t>(Ведомости Законодательного Собрания Приморского края, 20</w:t>
      </w:r>
      <w:r w:rsidR="00483F80" w:rsidRPr="00483F80">
        <w:rPr>
          <w:rFonts w:ascii="Times New Roman" w:hAnsi="Times New Roman" w:cs="Times New Roman"/>
          <w:sz w:val="28"/>
          <w:szCs w:val="28"/>
        </w:rPr>
        <w:t>04</w:t>
      </w:r>
      <w:r w:rsidRPr="00483F80">
        <w:rPr>
          <w:rFonts w:ascii="Times New Roman" w:hAnsi="Times New Roman" w:cs="Times New Roman"/>
          <w:sz w:val="28"/>
          <w:szCs w:val="28"/>
        </w:rPr>
        <w:t xml:space="preserve">, № </w:t>
      </w:r>
      <w:r w:rsidR="00483F80" w:rsidRPr="00483F80">
        <w:rPr>
          <w:rFonts w:ascii="Times New Roman" w:hAnsi="Times New Roman" w:cs="Times New Roman"/>
          <w:sz w:val="28"/>
          <w:szCs w:val="28"/>
        </w:rPr>
        <w:t>78</w:t>
      </w:r>
      <w:r w:rsidRPr="00483F80">
        <w:rPr>
          <w:rFonts w:ascii="Times New Roman" w:hAnsi="Times New Roman" w:cs="Times New Roman"/>
          <w:sz w:val="28"/>
          <w:szCs w:val="28"/>
        </w:rPr>
        <w:t xml:space="preserve">, стр. </w:t>
      </w:r>
      <w:r w:rsidR="00483F80" w:rsidRPr="00483F80">
        <w:rPr>
          <w:rFonts w:ascii="Times New Roman" w:hAnsi="Times New Roman" w:cs="Times New Roman"/>
          <w:sz w:val="28"/>
          <w:szCs w:val="28"/>
        </w:rPr>
        <w:t>31</w:t>
      </w:r>
      <w:r w:rsidR="006D3BCC">
        <w:rPr>
          <w:rFonts w:ascii="Times New Roman" w:hAnsi="Times New Roman" w:cs="Times New Roman"/>
          <w:sz w:val="28"/>
          <w:szCs w:val="28"/>
        </w:rPr>
        <w:t>, 2006, № 122, стр.</w:t>
      </w:r>
      <w:r w:rsidR="00AC70C9">
        <w:rPr>
          <w:rFonts w:ascii="Times New Roman" w:hAnsi="Times New Roman" w:cs="Times New Roman"/>
          <w:sz w:val="28"/>
          <w:szCs w:val="28"/>
        </w:rPr>
        <w:t xml:space="preserve"> </w:t>
      </w:r>
      <w:r w:rsidR="006D3BCC">
        <w:rPr>
          <w:rFonts w:ascii="Times New Roman" w:hAnsi="Times New Roman" w:cs="Times New Roman"/>
          <w:sz w:val="28"/>
          <w:szCs w:val="28"/>
        </w:rPr>
        <w:t>5</w:t>
      </w:r>
      <w:r w:rsidRPr="00483F80">
        <w:rPr>
          <w:rFonts w:ascii="Times New Roman" w:hAnsi="Times New Roman" w:cs="Times New Roman"/>
          <w:sz w:val="28"/>
          <w:szCs w:val="28"/>
        </w:rPr>
        <w:t>) следующ</w:t>
      </w:r>
      <w:r w:rsidR="0044506C" w:rsidRPr="00483F80">
        <w:rPr>
          <w:rFonts w:ascii="Times New Roman" w:hAnsi="Times New Roman" w:cs="Times New Roman"/>
          <w:sz w:val="28"/>
          <w:szCs w:val="28"/>
        </w:rPr>
        <w:t>и</w:t>
      </w:r>
      <w:r w:rsidRPr="00483F80">
        <w:rPr>
          <w:rFonts w:ascii="Times New Roman" w:hAnsi="Times New Roman" w:cs="Times New Roman"/>
          <w:sz w:val="28"/>
          <w:szCs w:val="28"/>
        </w:rPr>
        <w:t>е изменени</w:t>
      </w:r>
      <w:r w:rsidR="0044506C" w:rsidRPr="00483F80">
        <w:rPr>
          <w:rFonts w:ascii="Times New Roman" w:hAnsi="Times New Roman" w:cs="Times New Roman"/>
          <w:sz w:val="28"/>
          <w:szCs w:val="28"/>
        </w:rPr>
        <w:t>я</w:t>
      </w:r>
      <w:r w:rsidRPr="00483F80">
        <w:rPr>
          <w:rFonts w:ascii="Times New Roman" w:hAnsi="Times New Roman" w:cs="Times New Roman"/>
          <w:sz w:val="28"/>
          <w:szCs w:val="28"/>
        </w:rPr>
        <w:t>:</w:t>
      </w:r>
    </w:p>
    <w:p w:rsidR="00624191" w:rsidRDefault="00BB4ED9" w:rsidP="00624191">
      <w:pPr>
        <w:ind w:firstLine="709"/>
        <w:jc w:val="both"/>
        <w:rPr>
          <w:rFonts w:eastAsia="Calibri"/>
          <w:szCs w:val="28"/>
          <w:lang w:eastAsia="en-US"/>
        </w:rPr>
      </w:pPr>
      <w:r w:rsidRPr="00BB4ED9">
        <w:rPr>
          <w:rFonts w:eastAsia="Calibri"/>
          <w:szCs w:val="28"/>
          <w:lang w:eastAsia="en-US"/>
        </w:rPr>
        <w:t>1)</w:t>
      </w:r>
      <w:r>
        <w:rPr>
          <w:rFonts w:eastAsia="Calibri"/>
          <w:szCs w:val="28"/>
          <w:lang w:eastAsia="en-US"/>
        </w:rPr>
        <w:t xml:space="preserve">статью 4 </w:t>
      </w:r>
      <w:r w:rsidR="00AF1DA4">
        <w:rPr>
          <w:rFonts w:eastAsia="Calibri"/>
          <w:szCs w:val="28"/>
          <w:lang w:eastAsia="en-US"/>
        </w:rPr>
        <w:t>изложить в следующей редакции</w:t>
      </w:r>
      <w:r>
        <w:rPr>
          <w:rFonts w:eastAsia="Calibri"/>
          <w:szCs w:val="28"/>
          <w:lang w:eastAsia="en-US"/>
        </w:rPr>
        <w:t>:</w:t>
      </w:r>
    </w:p>
    <w:p w:rsidR="00624191" w:rsidRDefault="00AF1DA4" w:rsidP="00624191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"</w:t>
      </w:r>
      <w:r w:rsidR="008B2C52">
        <w:rPr>
          <w:rFonts w:eastAsia="Calibri"/>
          <w:szCs w:val="28"/>
          <w:lang w:eastAsia="en-US"/>
        </w:rPr>
        <w:t>СТАТЬЯ 4.</w:t>
      </w:r>
    </w:p>
    <w:p w:rsidR="00624191" w:rsidRDefault="00AF1DA4" w:rsidP="00624191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rFonts w:eastAsia="Calibri"/>
          <w:szCs w:val="28"/>
          <w:lang w:eastAsia="en-US"/>
        </w:rPr>
        <w:t>1.</w:t>
      </w:r>
      <w:r w:rsidR="00905EB9" w:rsidRPr="00905EB9">
        <w:rPr>
          <w:szCs w:val="28"/>
        </w:rPr>
        <w:t xml:space="preserve">Образовать в составе </w:t>
      </w:r>
      <w:proofErr w:type="spellStart"/>
      <w:r w:rsidR="00905EB9" w:rsidRPr="00905EB9">
        <w:rPr>
          <w:szCs w:val="28"/>
        </w:rPr>
        <w:t>Дальнереченского</w:t>
      </w:r>
      <w:proofErr w:type="spellEnd"/>
      <w:r w:rsidR="00905EB9" w:rsidRPr="00905EB9">
        <w:rPr>
          <w:szCs w:val="28"/>
        </w:rPr>
        <w:t xml:space="preserve"> муниципального района шесть муниципальных образований:</w:t>
      </w:r>
    </w:p>
    <w:p w:rsidR="00624191" w:rsidRDefault="00905EB9" w:rsidP="00624191">
      <w:pPr>
        <w:ind w:firstLine="709"/>
        <w:jc w:val="both"/>
        <w:rPr>
          <w:rFonts w:eastAsia="Calibri"/>
          <w:szCs w:val="28"/>
          <w:lang w:eastAsia="en-US"/>
        </w:rPr>
      </w:pPr>
      <w:r w:rsidRPr="00905EB9">
        <w:rPr>
          <w:szCs w:val="28"/>
        </w:rPr>
        <w:t>1)Веденкинское;</w:t>
      </w:r>
    </w:p>
    <w:p w:rsidR="00624191" w:rsidRDefault="00905EB9" w:rsidP="00624191">
      <w:pPr>
        <w:ind w:firstLine="709"/>
        <w:jc w:val="both"/>
        <w:rPr>
          <w:szCs w:val="28"/>
        </w:rPr>
      </w:pPr>
      <w:r w:rsidRPr="00905EB9">
        <w:rPr>
          <w:szCs w:val="28"/>
        </w:rPr>
        <w:t>2)Малиновское;</w:t>
      </w:r>
    </w:p>
    <w:p w:rsidR="00624191" w:rsidRDefault="00905EB9" w:rsidP="00624191">
      <w:pPr>
        <w:ind w:firstLine="709"/>
        <w:jc w:val="both"/>
        <w:rPr>
          <w:szCs w:val="28"/>
        </w:rPr>
      </w:pPr>
      <w:r w:rsidRPr="00905EB9">
        <w:rPr>
          <w:szCs w:val="28"/>
        </w:rPr>
        <w:t>3)Ореховское;</w:t>
      </w:r>
    </w:p>
    <w:p w:rsidR="00624191" w:rsidRDefault="00905EB9" w:rsidP="00624191">
      <w:pPr>
        <w:ind w:firstLine="709"/>
        <w:jc w:val="both"/>
        <w:rPr>
          <w:szCs w:val="28"/>
        </w:rPr>
      </w:pPr>
      <w:r w:rsidRPr="00905EB9">
        <w:rPr>
          <w:szCs w:val="28"/>
        </w:rPr>
        <w:t>4)Ракитненское;</w:t>
      </w:r>
    </w:p>
    <w:p w:rsidR="00624191" w:rsidRDefault="00905EB9" w:rsidP="00624191">
      <w:pPr>
        <w:ind w:firstLine="709"/>
        <w:jc w:val="both"/>
        <w:rPr>
          <w:szCs w:val="28"/>
        </w:rPr>
      </w:pPr>
      <w:r w:rsidRPr="00905EB9">
        <w:rPr>
          <w:szCs w:val="28"/>
        </w:rPr>
        <w:t>5)Рождественское;</w:t>
      </w:r>
    </w:p>
    <w:p w:rsidR="00913B2B" w:rsidRDefault="00905EB9" w:rsidP="00BB4ED9">
      <w:pPr>
        <w:ind w:firstLine="709"/>
        <w:jc w:val="both"/>
        <w:rPr>
          <w:szCs w:val="28"/>
        </w:rPr>
      </w:pPr>
      <w:r w:rsidRPr="00905EB9">
        <w:rPr>
          <w:szCs w:val="28"/>
        </w:rPr>
        <w:t>6)</w:t>
      </w:r>
      <w:proofErr w:type="spellStart"/>
      <w:r w:rsidRPr="00905EB9">
        <w:rPr>
          <w:szCs w:val="28"/>
        </w:rPr>
        <w:t>Сальское</w:t>
      </w:r>
      <w:proofErr w:type="spellEnd"/>
      <w:r w:rsidRPr="00905EB9">
        <w:rPr>
          <w:szCs w:val="28"/>
        </w:rPr>
        <w:t>.</w:t>
      </w:r>
    </w:p>
    <w:p w:rsidR="00FD1B02" w:rsidRDefault="00905EB9" w:rsidP="00913B2B">
      <w:pPr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="00FD1B02">
        <w:rPr>
          <w:rFonts w:eastAsia="Calibri"/>
          <w:szCs w:val="28"/>
          <w:lang w:eastAsia="en-US"/>
        </w:rPr>
        <w:t xml:space="preserve">Территории </w:t>
      </w:r>
      <w:proofErr w:type="spellStart"/>
      <w:r w:rsidR="00FD1B02">
        <w:rPr>
          <w:rFonts w:eastAsia="Calibri"/>
          <w:szCs w:val="28"/>
          <w:lang w:eastAsia="en-US"/>
        </w:rPr>
        <w:t>Дальнереченского</w:t>
      </w:r>
      <w:proofErr w:type="spellEnd"/>
      <w:r w:rsidR="00FD1B02">
        <w:rPr>
          <w:rFonts w:eastAsia="Calibri"/>
          <w:szCs w:val="28"/>
          <w:lang w:eastAsia="en-US"/>
        </w:rPr>
        <w:t xml:space="preserve"> муниципального района, находящиеся вне границ образованных в его составе муниципальных образований, являются межселенными территориями </w:t>
      </w:r>
      <w:proofErr w:type="spellStart"/>
      <w:r w:rsidR="00FD1B02">
        <w:rPr>
          <w:rFonts w:eastAsia="Calibri"/>
          <w:szCs w:val="28"/>
          <w:lang w:eastAsia="en-US"/>
        </w:rPr>
        <w:t>Дальнереченского</w:t>
      </w:r>
      <w:proofErr w:type="spellEnd"/>
      <w:r w:rsidR="00FD1B02">
        <w:rPr>
          <w:rFonts w:eastAsia="Calibri"/>
          <w:szCs w:val="28"/>
          <w:lang w:eastAsia="en-US"/>
        </w:rPr>
        <w:t xml:space="preserve"> муниципального района</w:t>
      </w:r>
      <w:proofErr w:type="gramStart"/>
      <w:r w:rsidR="00FD1B02">
        <w:rPr>
          <w:rFonts w:eastAsia="Calibri"/>
          <w:szCs w:val="28"/>
          <w:lang w:eastAsia="en-US"/>
        </w:rPr>
        <w:t>.</w:t>
      </w:r>
      <w:r w:rsidR="00AC70C9">
        <w:rPr>
          <w:rFonts w:eastAsia="Calibri"/>
          <w:szCs w:val="28"/>
          <w:lang w:eastAsia="en-US"/>
        </w:rPr>
        <w:t>";</w:t>
      </w:r>
      <w:proofErr w:type="gramEnd"/>
    </w:p>
    <w:p w:rsidR="00913B2B" w:rsidRDefault="00905EB9" w:rsidP="00913B2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2)в</w:t>
      </w:r>
      <w:r w:rsidRPr="004A5737">
        <w:rPr>
          <w:szCs w:val="28"/>
        </w:rPr>
        <w:t xml:space="preserve"> </w:t>
      </w:r>
      <w:r>
        <w:rPr>
          <w:szCs w:val="28"/>
        </w:rPr>
        <w:t>п</w:t>
      </w:r>
      <w:r w:rsidRPr="004A5737">
        <w:rPr>
          <w:szCs w:val="28"/>
        </w:rPr>
        <w:t>риложени</w:t>
      </w:r>
      <w:r>
        <w:rPr>
          <w:szCs w:val="28"/>
        </w:rPr>
        <w:t>и</w:t>
      </w:r>
      <w:r w:rsidRPr="004A5737">
        <w:rPr>
          <w:szCs w:val="28"/>
        </w:rPr>
        <w:t xml:space="preserve"> 11 слова</w:t>
      </w:r>
      <w:r>
        <w:rPr>
          <w:szCs w:val="28"/>
        </w:rPr>
        <w:t xml:space="preserve"> "</w:t>
      </w:r>
      <w:r w:rsidRPr="004A5737">
        <w:rPr>
          <w:szCs w:val="28"/>
        </w:rPr>
        <w:t xml:space="preserve">далее - на север на расстоянии </w:t>
      </w:r>
      <w:smartTag w:uri="urn:schemas-microsoft-com:office:smarttags" w:element="metricconverter">
        <w:smartTagPr>
          <w:attr w:name="ProductID" w:val="3,0 км"/>
        </w:smartTagPr>
        <w:r w:rsidRPr="004A5737">
          <w:rPr>
            <w:szCs w:val="28"/>
          </w:rPr>
          <w:t>3,0 км</w:t>
        </w:r>
      </w:smartTag>
      <w:r w:rsidRPr="004A5737">
        <w:rPr>
          <w:szCs w:val="28"/>
        </w:rPr>
        <w:t xml:space="preserve"> по </w:t>
      </w:r>
      <w:r>
        <w:rPr>
          <w:szCs w:val="28"/>
        </w:rPr>
        <w:br/>
        <w:t>ЛЭП-</w:t>
      </w:r>
      <w:r w:rsidRPr="004A5737">
        <w:rPr>
          <w:szCs w:val="28"/>
        </w:rPr>
        <w:t>220 кВ до</w:t>
      </w:r>
      <w:r>
        <w:rPr>
          <w:szCs w:val="28"/>
        </w:rPr>
        <w:t xml:space="preserve"> высоты </w:t>
      </w:r>
      <w:r w:rsidRPr="004A5737">
        <w:rPr>
          <w:szCs w:val="28"/>
        </w:rPr>
        <w:t>с</w:t>
      </w:r>
      <w:r>
        <w:rPr>
          <w:szCs w:val="28"/>
        </w:rPr>
        <w:t xml:space="preserve"> отметкой </w:t>
      </w:r>
      <w:r w:rsidRPr="004A5737">
        <w:rPr>
          <w:szCs w:val="28"/>
        </w:rPr>
        <w:t>122,7</w:t>
      </w:r>
      <w:r>
        <w:rPr>
          <w:szCs w:val="28"/>
        </w:rPr>
        <w:t>" заменить словами "</w:t>
      </w:r>
      <w:r w:rsidRPr="004A5737">
        <w:rPr>
          <w:szCs w:val="28"/>
        </w:rPr>
        <w:t xml:space="preserve">далее </w:t>
      </w:r>
      <w:r w:rsidR="00B31857">
        <w:rPr>
          <w:szCs w:val="28"/>
        </w:rPr>
        <w:t xml:space="preserve">- </w:t>
      </w:r>
      <w:r w:rsidRPr="004A5737">
        <w:rPr>
          <w:szCs w:val="28"/>
        </w:rPr>
        <w:t xml:space="preserve">на запад примерно </w:t>
      </w:r>
      <w:smartTag w:uri="urn:schemas-microsoft-com:office:smarttags" w:element="metricconverter">
        <w:smartTagPr>
          <w:attr w:name="ProductID" w:val="2,9 км"/>
        </w:smartTagPr>
        <w:r w:rsidRPr="004A5737">
          <w:rPr>
            <w:szCs w:val="28"/>
          </w:rPr>
          <w:t>2,9 км</w:t>
        </w:r>
      </w:smartTag>
      <w:r w:rsidRPr="004A5737">
        <w:rPr>
          <w:szCs w:val="28"/>
        </w:rPr>
        <w:t xml:space="preserve"> до поворотной точки с ГК 45</w:t>
      </w:r>
      <w:r>
        <w:rPr>
          <w:szCs w:val="28"/>
        </w:rPr>
        <w:t>º</w:t>
      </w:r>
      <w:r w:rsidRPr="004A5737">
        <w:rPr>
          <w:szCs w:val="28"/>
        </w:rPr>
        <w:t>46</w:t>
      </w:r>
      <w:r>
        <w:rPr>
          <w:szCs w:val="28"/>
        </w:rPr>
        <w:t>ʹ</w:t>
      </w:r>
      <w:r w:rsidRPr="004A5737">
        <w:rPr>
          <w:szCs w:val="28"/>
        </w:rPr>
        <w:t>37</w:t>
      </w:r>
      <w:r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с.ш</w:t>
      </w:r>
      <w:proofErr w:type="spellEnd"/>
      <w:r w:rsidRPr="004A5737">
        <w:rPr>
          <w:szCs w:val="28"/>
        </w:rPr>
        <w:t>. и 133</w:t>
      </w:r>
      <w:r>
        <w:rPr>
          <w:szCs w:val="28"/>
        </w:rPr>
        <w:t>º</w:t>
      </w:r>
      <w:r w:rsidRPr="004A5737">
        <w:rPr>
          <w:szCs w:val="28"/>
        </w:rPr>
        <w:t>37</w:t>
      </w:r>
      <w:r>
        <w:rPr>
          <w:szCs w:val="28"/>
        </w:rPr>
        <w:t>ʹ</w:t>
      </w:r>
      <w:r w:rsidRPr="004A5737">
        <w:rPr>
          <w:szCs w:val="28"/>
        </w:rPr>
        <w:t>20</w:t>
      </w:r>
      <w:r>
        <w:rPr>
          <w:szCs w:val="28"/>
        </w:rPr>
        <w:t>"</w:t>
      </w:r>
      <w:r w:rsidRPr="004A5737">
        <w:rPr>
          <w:szCs w:val="28"/>
        </w:rPr>
        <w:t xml:space="preserve"> в.д. (стык границ </w:t>
      </w:r>
      <w:proofErr w:type="spellStart"/>
      <w:r w:rsidRPr="004A5737">
        <w:rPr>
          <w:szCs w:val="28"/>
        </w:rPr>
        <w:t>Дальнереченский</w:t>
      </w:r>
      <w:proofErr w:type="spellEnd"/>
      <w:r w:rsidRPr="004A5737">
        <w:rPr>
          <w:szCs w:val="28"/>
        </w:rPr>
        <w:t xml:space="preserve"> муниципальный район -</w:t>
      </w:r>
      <w:r>
        <w:rPr>
          <w:szCs w:val="28"/>
        </w:rPr>
        <w:t xml:space="preserve"> </w:t>
      </w:r>
      <w:r w:rsidRPr="004A5737">
        <w:rPr>
          <w:szCs w:val="28"/>
        </w:rPr>
        <w:t xml:space="preserve">Лесозаводский городской округ - </w:t>
      </w:r>
      <w:proofErr w:type="spellStart"/>
      <w:r w:rsidRPr="004A5737">
        <w:rPr>
          <w:szCs w:val="28"/>
        </w:rPr>
        <w:t>Дальнереченский</w:t>
      </w:r>
      <w:proofErr w:type="spellEnd"/>
      <w:r w:rsidRPr="004A5737">
        <w:rPr>
          <w:szCs w:val="28"/>
        </w:rPr>
        <w:t xml:space="preserve"> городской округ), расположенной </w:t>
      </w:r>
      <w:r>
        <w:rPr>
          <w:szCs w:val="28"/>
        </w:rPr>
        <w:br/>
      </w:r>
      <w:r w:rsidRPr="004A5737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1,2 км"/>
        </w:smartTagPr>
        <w:r w:rsidRPr="004A5737">
          <w:rPr>
            <w:szCs w:val="28"/>
          </w:rPr>
          <w:t>1,2 км</w:t>
        </w:r>
      </w:smartTag>
      <w:r w:rsidRPr="004A5737">
        <w:rPr>
          <w:szCs w:val="28"/>
        </w:rPr>
        <w:t xml:space="preserve"> к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 xml:space="preserve">северо-востоку от ГП с отметкой 93,2, в </w:t>
      </w:r>
      <w:smartTag w:uri="urn:schemas-microsoft-com:office:smarttags" w:element="metricconverter">
        <w:smartTagPr>
          <w:attr w:name="ProductID" w:val="3,4 км"/>
        </w:smartTagPr>
        <w:r w:rsidRPr="004A5737">
          <w:rPr>
            <w:szCs w:val="28"/>
          </w:rPr>
          <w:t>3,4 км</w:t>
        </w:r>
      </w:smartTag>
      <w:r w:rsidRPr="004A5737">
        <w:rPr>
          <w:szCs w:val="28"/>
        </w:rPr>
        <w:t xml:space="preserve"> к западу от высоты с отметкой 170,2 (с ГП);</w:t>
      </w:r>
      <w:proofErr w:type="gramEnd"/>
      <w:r w:rsidRPr="004A5737">
        <w:rPr>
          <w:szCs w:val="28"/>
        </w:rPr>
        <w:t xml:space="preserve"> </w:t>
      </w:r>
      <w:proofErr w:type="gramStart"/>
      <w:r w:rsidRPr="004A5737">
        <w:rPr>
          <w:szCs w:val="28"/>
        </w:rPr>
        <w:t>далее</w:t>
      </w:r>
      <w:r w:rsidR="00624191">
        <w:rPr>
          <w:szCs w:val="28"/>
        </w:rPr>
        <w:t xml:space="preserve"> -</w:t>
      </w:r>
      <w:r w:rsidRPr="004A5737">
        <w:rPr>
          <w:szCs w:val="28"/>
        </w:rPr>
        <w:t xml:space="preserve"> по прямой примерно </w:t>
      </w:r>
      <w:smartTag w:uri="urn:schemas-microsoft-com:office:smarttags" w:element="metricconverter">
        <w:smartTagPr>
          <w:attr w:name="ProductID" w:val="2,7 км"/>
        </w:smartTagPr>
        <w:r w:rsidRPr="004A5737">
          <w:rPr>
            <w:szCs w:val="28"/>
          </w:rPr>
          <w:t>2,7 км</w:t>
        </w:r>
      </w:smartTag>
      <w:r w:rsidRPr="004A5737">
        <w:rPr>
          <w:szCs w:val="28"/>
        </w:rPr>
        <w:t xml:space="preserve"> в северо-восточном направлении до точки с ГК 45</w:t>
      </w:r>
      <w:r>
        <w:rPr>
          <w:szCs w:val="28"/>
        </w:rPr>
        <w:t>º</w:t>
      </w:r>
      <w:r w:rsidRPr="004A5737">
        <w:rPr>
          <w:szCs w:val="28"/>
        </w:rPr>
        <w:t>47</w:t>
      </w:r>
      <w:r>
        <w:rPr>
          <w:szCs w:val="28"/>
        </w:rPr>
        <w:t>ʹ</w:t>
      </w:r>
      <w:r w:rsidRPr="004A5737">
        <w:rPr>
          <w:szCs w:val="28"/>
        </w:rPr>
        <w:t>37</w:t>
      </w:r>
      <w:r w:rsidR="00863199">
        <w:rPr>
          <w:szCs w:val="28"/>
        </w:rPr>
        <w:t>"</w:t>
      </w:r>
      <w:r w:rsidRPr="004A5737">
        <w:rPr>
          <w:szCs w:val="28"/>
        </w:rPr>
        <w:t xml:space="preserve"> </w:t>
      </w:r>
      <w:proofErr w:type="spellStart"/>
      <w:r w:rsidRPr="004A5737">
        <w:rPr>
          <w:szCs w:val="28"/>
        </w:rPr>
        <w:t>с.ш</w:t>
      </w:r>
      <w:proofErr w:type="spellEnd"/>
      <w:r w:rsidRPr="004A5737">
        <w:rPr>
          <w:szCs w:val="28"/>
        </w:rPr>
        <w:t>. и 133</w:t>
      </w:r>
      <w:r>
        <w:rPr>
          <w:szCs w:val="28"/>
        </w:rPr>
        <w:t>º</w:t>
      </w:r>
      <w:r w:rsidRPr="004A5737">
        <w:rPr>
          <w:szCs w:val="28"/>
        </w:rPr>
        <w:t>38</w:t>
      </w:r>
      <w:r>
        <w:rPr>
          <w:szCs w:val="28"/>
        </w:rPr>
        <w:t>ʹ</w:t>
      </w:r>
      <w:r w:rsidRPr="004A5737">
        <w:rPr>
          <w:szCs w:val="28"/>
        </w:rPr>
        <w:t>52</w:t>
      </w:r>
      <w:r w:rsidR="00863199">
        <w:rPr>
          <w:szCs w:val="28"/>
        </w:rPr>
        <w:t>"</w:t>
      </w:r>
      <w:r w:rsidRPr="004A5737">
        <w:rPr>
          <w:szCs w:val="28"/>
        </w:rPr>
        <w:t xml:space="preserve"> в.д., расположенной в месте условного пересечения западной стороны полосы отвода улучшенной грунтовой </w:t>
      </w:r>
      <w:r>
        <w:rPr>
          <w:szCs w:val="28"/>
        </w:rPr>
        <w:t>дороги (Филино - Кольцевое) и</w:t>
      </w:r>
      <w:r w:rsidRPr="004A5737">
        <w:rPr>
          <w:szCs w:val="28"/>
        </w:rPr>
        <w:t xml:space="preserve"> ЛЭП</w:t>
      </w:r>
      <w:r>
        <w:rPr>
          <w:szCs w:val="28"/>
        </w:rPr>
        <w:t>-220</w:t>
      </w:r>
      <w:r w:rsidRPr="004A5737">
        <w:rPr>
          <w:szCs w:val="28"/>
        </w:rPr>
        <w:t xml:space="preserve"> кВ</w:t>
      </w:r>
      <w:r>
        <w:rPr>
          <w:szCs w:val="28"/>
        </w:rPr>
        <w:t>,</w:t>
      </w:r>
      <w:r w:rsidRPr="004A5737">
        <w:rPr>
          <w:szCs w:val="28"/>
        </w:rPr>
        <w:t xml:space="preserve"> идущей из города Дальнереченска в направлении населенных пунктов Кольцевое </w:t>
      </w:r>
      <w:r w:rsidR="00CC6402">
        <w:rPr>
          <w:szCs w:val="28"/>
        </w:rPr>
        <w:t>и</w:t>
      </w:r>
      <w:r w:rsidRPr="004A5737">
        <w:rPr>
          <w:szCs w:val="28"/>
        </w:rPr>
        <w:t xml:space="preserve"> Филино, </w:t>
      </w:r>
      <w:r>
        <w:rPr>
          <w:szCs w:val="28"/>
        </w:rPr>
        <w:t>в</w:t>
      </w:r>
      <w:r w:rsidRPr="004A5737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0,1 км"/>
        </w:smartTagPr>
        <w:r w:rsidRPr="004A5737">
          <w:rPr>
            <w:szCs w:val="28"/>
          </w:rPr>
          <w:t>0,1 км</w:t>
        </w:r>
      </w:smartTag>
      <w:r w:rsidRPr="004A5737">
        <w:rPr>
          <w:szCs w:val="28"/>
        </w:rPr>
        <w:t xml:space="preserve"> к северо-востоку </w:t>
      </w:r>
      <w:r>
        <w:rPr>
          <w:szCs w:val="28"/>
        </w:rPr>
        <w:t>от высоты с</w:t>
      </w:r>
      <w:proofErr w:type="gramEnd"/>
      <w:r>
        <w:rPr>
          <w:szCs w:val="28"/>
        </w:rPr>
        <w:t xml:space="preserve"> отметкой</w:t>
      </w:r>
      <w:r w:rsidRPr="004A5737">
        <w:rPr>
          <w:szCs w:val="28"/>
        </w:rPr>
        <w:t xml:space="preserve"> </w:t>
      </w:r>
      <w:r w:rsidR="00093046">
        <w:rPr>
          <w:szCs w:val="28"/>
        </w:rPr>
        <w:br/>
      </w:r>
      <w:r w:rsidRPr="004A5737">
        <w:rPr>
          <w:szCs w:val="28"/>
        </w:rPr>
        <w:t>1</w:t>
      </w:r>
      <w:r>
        <w:rPr>
          <w:szCs w:val="28"/>
        </w:rPr>
        <w:t>22,7</w:t>
      </w:r>
      <w:r w:rsidRPr="004A5737">
        <w:rPr>
          <w:szCs w:val="28"/>
        </w:rPr>
        <w:t xml:space="preserve"> (с ГП)</w:t>
      </w:r>
      <w:proofErr w:type="gramStart"/>
      <w:r w:rsidR="00F86561">
        <w:rPr>
          <w:szCs w:val="28"/>
        </w:rPr>
        <w:t>,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575DAC" w:rsidRDefault="00575DAC" w:rsidP="00913B2B">
      <w:pPr>
        <w:ind w:firstLine="709"/>
        <w:jc w:val="both"/>
        <w:rPr>
          <w:szCs w:val="28"/>
        </w:rPr>
      </w:pPr>
      <w:bookmarkStart w:id="0" w:name="_GoBack"/>
      <w:bookmarkEnd w:id="0"/>
    </w:p>
    <w:p w:rsidR="00905EB9" w:rsidRDefault="003873A0" w:rsidP="00093046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905EB9">
        <w:rPr>
          <w:szCs w:val="28"/>
        </w:rPr>
        <w:t>)п</w:t>
      </w:r>
      <w:r w:rsidR="00905EB9" w:rsidRPr="004A5737">
        <w:rPr>
          <w:szCs w:val="28"/>
        </w:rPr>
        <w:t>риложени</w:t>
      </w:r>
      <w:r w:rsidR="00905EB9">
        <w:rPr>
          <w:szCs w:val="28"/>
        </w:rPr>
        <w:t>е</w:t>
      </w:r>
      <w:r w:rsidR="00905EB9" w:rsidRPr="004A5737">
        <w:rPr>
          <w:szCs w:val="28"/>
        </w:rPr>
        <w:t xml:space="preserve"> 12 </w:t>
      </w:r>
      <w:r w:rsidR="00905EB9">
        <w:rPr>
          <w:szCs w:val="28"/>
        </w:rPr>
        <w:t>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2"/>
      </w:tblGrid>
      <w:tr w:rsidR="00905EB9" w:rsidRPr="00E04E20" w:rsidTr="00E04E20">
        <w:tc>
          <w:tcPr>
            <w:tcW w:w="5778" w:type="dxa"/>
          </w:tcPr>
          <w:p w:rsidR="00905EB9" w:rsidRPr="00E04E20" w:rsidRDefault="00905EB9" w:rsidP="00093046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92" w:type="dxa"/>
          </w:tcPr>
          <w:p w:rsidR="00905EB9" w:rsidRPr="00E04E20" w:rsidRDefault="00905EB9" w:rsidP="00E04E20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"Приложение 12</w:t>
            </w:r>
          </w:p>
          <w:p w:rsidR="00905EB9" w:rsidRPr="00E04E20" w:rsidRDefault="00905EB9" w:rsidP="00E04E20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к Закону</w:t>
            </w:r>
          </w:p>
          <w:p w:rsidR="00905EB9" w:rsidRPr="00E04E20" w:rsidRDefault="00905EB9" w:rsidP="00E04E20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Приморского края</w:t>
            </w:r>
          </w:p>
          <w:p w:rsidR="00905EB9" w:rsidRPr="00E04E20" w:rsidRDefault="00905EB9" w:rsidP="00E04E20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от 07.12.2004 № 190-КЗ</w:t>
            </w:r>
          </w:p>
        </w:tc>
      </w:tr>
    </w:tbl>
    <w:p w:rsidR="00905EB9" w:rsidRDefault="00905EB9" w:rsidP="00905EB9">
      <w:pPr>
        <w:autoSpaceDE w:val="0"/>
        <w:autoSpaceDN w:val="0"/>
        <w:adjustRightInd w:val="0"/>
        <w:ind w:right="282"/>
        <w:jc w:val="both"/>
        <w:rPr>
          <w:noProof/>
          <w:szCs w:val="28"/>
        </w:rPr>
      </w:pPr>
    </w:p>
    <w:p w:rsidR="00905EB9" w:rsidRDefault="00905EB9" w:rsidP="00905EB9">
      <w:pPr>
        <w:autoSpaceDE w:val="0"/>
        <w:autoSpaceDN w:val="0"/>
        <w:adjustRightInd w:val="0"/>
        <w:ind w:right="282"/>
        <w:jc w:val="center"/>
        <w:rPr>
          <w:noProof/>
          <w:szCs w:val="28"/>
        </w:rPr>
      </w:pPr>
      <w:r>
        <w:rPr>
          <w:noProof/>
          <w:szCs w:val="28"/>
        </w:rPr>
        <w:t xml:space="preserve">Графическое изображение границы </w:t>
      </w:r>
    </w:p>
    <w:p w:rsidR="00905EB9" w:rsidRDefault="00905EB9" w:rsidP="00905EB9">
      <w:pPr>
        <w:autoSpaceDE w:val="0"/>
        <w:autoSpaceDN w:val="0"/>
        <w:adjustRightInd w:val="0"/>
        <w:ind w:right="282"/>
        <w:jc w:val="center"/>
        <w:rPr>
          <w:noProof/>
          <w:szCs w:val="28"/>
        </w:rPr>
      </w:pPr>
      <w:r>
        <w:rPr>
          <w:noProof/>
          <w:szCs w:val="28"/>
        </w:rPr>
        <w:t>Рождественского сельского поселения</w:t>
      </w:r>
    </w:p>
    <w:p w:rsidR="00905EB9" w:rsidRDefault="00905EB9" w:rsidP="00905EB9">
      <w:pPr>
        <w:autoSpaceDE w:val="0"/>
        <w:autoSpaceDN w:val="0"/>
        <w:adjustRightInd w:val="0"/>
        <w:ind w:right="282"/>
        <w:jc w:val="both"/>
        <w:rPr>
          <w:noProof/>
          <w:szCs w:val="28"/>
        </w:rPr>
      </w:pPr>
    </w:p>
    <w:p w:rsidR="00905EB9" w:rsidRDefault="00905EB9" w:rsidP="00905EB9">
      <w:pPr>
        <w:autoSpaceDE w:val="0"/>
        <w:autoSpaceDN w:val="0"/>
        <w:adjustRightInd w:val="0"/>
        <w:ind w:right="282"/>
        <w:jc w:val="center"/>
        <w:rPr>
          <w:noProof/>
          <w:szCs w:val="28"/>
        </w:rPr>
      </w:pPr>
      <w:r w:rsidRPr="004A5737">
        <w:rPr>
          <w:noProof/>
          <w:szCs w:val="28"/>
        </w:rPr>
        <w:pict>
          <v:shape id="_x0000_i1025" type="#_x0000_t75" style="width:439.5pt;height:462.7pt;visibility:visible">
            <v:imagedata r:id="rId8" o:title=""/>
          </v:shape>
        </w:pict>
      </w:r>
    </w:p>
    <w:p w:rsidR="00913B2B" w:rsidRPr="004A5737" w:rsidRDefault="00913B2B" w:rsidP="00905EB9">
      <w:pPr>
        <w:autoSpaceDE w:val="0"/>
        <w:autoSpaceDN w:val="0"/>
        <w:adjustRightInd w:val="0"/>
        <w:ind w:right="282"/>
        <w:jc w:val="center"/>
        <w:rPr>
          <w:szCs w:val="28"/>
        </w:rPr>
      </w:pPr>
    </w:p>
    <w:p w:rsidR="00905EB9" w:rsidRDefault="00EF45FF" w:rsidP="00905EB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4</w:t>
      </w:r>
      <w:r w:rsidR="00905EB9">
        <w:rPr>
          <w:szCs w:val="28"/>
        </w:rPr>
        <w:t>)в</w:t>
      </w:r>
      <w:r w:rsidR="00905EB9" w:rsidRPr="004A5737">
        <w:rPr>
          <w:szCs w:val="28"/>
        </w:rPr>
        <w:t xml:space="preserve"> </w:t>
      </w:r>
      <w:r w:rsidR="00905EB9">
        <w:rPr>
          <w:szCs w:val="28"/>
        </w:rPr>
        <w:t>п</w:t>
      </w:r>
      <w:r w:rsidR="00905EB9" w:rsidRPr="004A5737">
        <w:rPr>
          <w:szCs w:val="28"/>
        </w:rPr>
        <w:t xml:space="preserve">риложении 13 слова </w:t>
      </w:r>
      <w:r w:rsidR="00905EB9">
        <w:rPr>
          <w:szCs w:val="28"/>
        </w:rPr>
        <w:t>"</w:t>
      </w:r>
      <w:r w:rsidR="00905EB9" w:rsidRPr="004A5737">
        <w:rPr>
          <w:szCs w:val="28"/>
        </w:rPr>
        <w:t xml:space="preserve">далее - по фарватеру реки большая Уссурка в западном направлении до железнодорожного моста обводной ветки блокпост </w:t>
      </w:r>
      <w:smartTag w:uri="urn:schemas-microsoft-com:office:smarttags" w:element="metricconverter">
        <w:smartTagPr>
          <w:attr w:name="ProductID" w:val="1571 км"/>
        </w:smartTagPr>
        <w:r w:rsidR="00905EB9" w:rsidRPr="004A5737">
          <w:rPr>
            <w:szCs w:val="28"/>
          </w:rPr>
          <w:t>1571 км</w:t>
        </w:r>
      </w:smartTag>
      <w:r w:rsidR="00905EB9" w:rsidRPr="004A5737">
        <w:rPr>
          <w:szCs w:val="28"/>
        </w:rPr>
        <w:t xml:space="preserve"> - </w:t>
      </w:r>
      <w:proofErr w:type="spellStart"/>
      <w:r w:rsidR="00905EB9" w:rsidRPr="004A5737">
        <w:rPr>
          <w:szCs w:val="28"/>
        </w:rPr>
        <w:t>Эбергард</w:t>
      </w:r>
      <w:proofErr w:type="spellEnd"/>
      <w:r w:rsidR="00905EB9">
        <w:rPr>
          <w:szCs w:val="28"/>
        </w:rPr>
        <w:t>"</w:t>
      </w:r>
      <w:r w:rsidR="00905EB9" w:rsidRPr="004A5737">
        <w:rPr>
          <w:szCs w:val="28"/>
        </w:rPr>
        <w:t xml:space="preserve"> заменить словами </w:t>
      </w:r>
      <w:r w:rsidR="00905EB9">
        <w:rPr>
          <w:szCs w:val="28"/>
        </w:rPr>
        <w:t>"</w:t>
      </w:r>
      <w:r w:rsidR="00905EB9" w:rsidRPr="004A5737">
        <w:rPr>
          <w:szCs w:val="28"/>
        </w:rPr>
        <w:t xml:space="preserve">далее </w:t>
      </w:r>
      <w:r w:rsidR="00913B2B">
        <w:rPr>
          <w:szCs w:val="28"/>
        </w:rPr>
        <w:t xml:space="preserve">- </w:t>
      </w:r>
      <w:r w:rsidR="00905EB9" w:rsidRPr="004A5737">
        <w:rPr>
          <w:szCs w:val="28"/>
        </w:rPr>
        <w:t>по правому берегу р</w:t>
      </w:r>
      <w:r w:rsidR="00905EB9">
        <w:rPr>
          <w:szCs w:val="28"/>
        </w:rPr>
        <w:t>еки Большая Уссурка в восточном</w:t>
      </w:r>
      <w:r w:rsidR="00905EB9" w:rsidRPr="004A5737">
        <w:rPr>
          <w:szCs w:val="28"/>
        </w:rPr>
        <w:t xml:space="preserve"> направлении примерно </w:t>
      </w:r>
      <w:smartTag w:uri="urn:schemas-microsoft-com:office:smarttags" w:element="metricconverter">
        <w:smartTagPr>
          <w:attr w:name="ProductID" w:val="3,8 км"/>
        </w:smartTagPr>
        <w:r w:rsidR="00905EB9" w:rsidRPr="004A5737">
          <w:rPr>
            <w:szCs w:val="28"/>
          </w:rPr>
          <w:t>3,8 км</w:t>
        </w:r>
      </w:smartTag>
      <w:r w:rsidR="00905EB9" w:rsidRPr="004A5737">
        <w:rPr>
          <w:szCs w:val="28"/>
        </w:rPr>
        <w:t xml:space="preserve"> до точки с </w:t>
      </w:r>
      <w:r w:rsidR="00905EB9">
        <w:rPr>
          <w:szCs w:val="28"/>
        </w:rPr>
        <w:br/>
      </w:r>
      <w:r w:rsidR="00905EB9" w:rsidRPr="004A5737">
        <w:rPr>
          <w:szCs w:val="28"/>
        </w:rPr>
        <w:t>ГК 45</w:t>
      </w:r>
      <w:r w:rsidR="00905EB9">
        <w:rPr>
          <w:szCs w:val="28"/>
        </w:rPr>
        <w:t>º</w:t>
      </w:r>
      <w:r w:rsidR="00905EB9" w:rsidRPr="004A5737">
        <w:rPr>
          <w:szCs w:val="28"/>
        </w:rPr>
        <w:t>59</w:t>
      </w:r>
      <w:r w:rsidR="00905EB9">
        <w:rPr>
          <w:szCs w:val="28"/>
        </w:rPr>
        <w:t>ʹ</w:t>
      </w:r>
      <w:r w:rsidR="00905EB9" w:rsidRPr="004A5737">
        <w:rPr>
          <w:szCs w:val="28"/>
        </w:rPr>
        <w:t>37</w:t>
      </w:r>
      <w:r w:rsidR="00905EB9">
        <w:rPr>
          <w:szCs w:val="28"/>
        </w:rPr>
        <w:t>"</w:t>
      </w:r>
      <w:r w:rsidR="00905EB9" w:rsidRPr="004A5737">
        <w:rPr>
          <w:szCs w:val="28"/>
        </w:rPr>
        <w:t xml:space="preserve"> </w:t>
      </w:r>
      <w:proofErr w:type="spellStart"/>
      <w:r w:rsidR="00905EB9" w:rsidRPr="004A5737">
        <w:rPr>
          <w:szCs w:val="28"/>
        </w:rPr>
        <w:t>с.ш</w:t>
      </w:r>
      <w:proofErr w:type="spellEnd"/>
      <w:r w:rsidR="00905EB9" w:rsidRPr="004A5737">
        <w:rPr>
          <w:szCs w:val="28"/>
        </w:rPr>
        <w:t>. и 134</w:t>
      </w:r>
      <w:r w:rsidR="00905EB9">
        <w:rPr>
          <w:szCs w:val="28"/>
        </w:rPr>
        <w:t>º</w:t>
      </w:r>
      <w:r w:rsidR="00905EB9" w:rsidRPr="004A5737">
        <w:rPr>
          <w:szCs w:val="28"/>
        </w:rPr>
        <w:t>02</w:t>
      </w:r>
      <w:r w:rsidR="00905EB9">
        <w:rPr>
          <w:szCs w:val="28"/>
        </w:rPr>
        <w:t>ʹ</w:t>
      </w:r>
      <w:r w:rsidR="00905EB9" w:rsidRPr="004A5737">
        <w:rPr>
          <w:szCs w:val="28"/>
        </w:rPr>
        <w:t>19</w:t>
      </w:r>
      <w:r w:rsidR="00905EB9">
        <w:rPr>
          <w:szCs w:val="28"/>
        </w:rPr>
        <w:t>"</w:t>
      </w:r>
      <w:r w:rsidR="00905EB9" w:rsidRPr="004A5737">
        <w:rPr>
          <w:szCs w:val="28"/>
        </w:rPr>
        <w:t xml:space="preserve"> в.д., расположенной на правом берегу реки Большая Уссурка</w:t>
      </w:r>
      <w:proofErr w:type="gramEnd"/>
      <w:r w:rsidR="00905EB9" w:rsidRPr="004A5737">
        <w:rPr>
          <w:szCs w:val="28"/>
        </w:rPr>
        <w:t xml:space="preserve">, </w:t>
      </w:r>
      <w:proofErr w:type="gramStart"/>
      <w:r w:rsidR="00905EB9" w:rsidRPr="004A5737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2,2 км"/>
        </w:smartTagPr>
        <w:r w:rsidR="00905EB9" w:rsidRPr="004A5737">
          <w:rPr>
            <w:szCs w:val="28"/>
          </w:rPr>
          <w:t>2,2 км</w:t>
        </w:r>
      </w:smartTag>
      <w:r w:rsidR="00905EB9" w:rsidRPr="004A5737">
        <w:rPr>
          <w:szCs w:val="28"/>
        </w:rPr>
        <w:t xml:space="preserve"> к востоку от высоты с отметкой 336,7, в </w:t>
      </w:r>
      <w:smartTag w:uri="urn:schemas-microsoft-com:office:smarttags" w:element="metricconverter">
        <w:smartTagPr>
          <w:attr w:name="ProductID" w:val="0,5 км"/>
        </w:smartTagPr>
        <w:r w:rsidR="00905EB9" w:rsidRPr="004A5737">
          <w:rPr>
            <w:szCs w:val="28"/>
          </w:rPr>
          <w:t>0,5 км</w:t>
        </w:r>
      </w:smartTag>
      <w:r w:rsidR="00905EB9" w:rsidRPr="004A5737">
        <w:rPr>
          <w:szCs w:val="28"/>
        </w:rPr>
        <w:t xml:space="preserve"> </w:t>
      </w:r>
      <w:r w:rsidR="00905EB9">
        <w:rPr>
          <w:szCs w:val="28"/>
        </w:rPr>
        <w:br/>
      </w:r>
      <w:r w:rsidR="00905EB9" w:rsidRPr="004A5737">
        <w:rPr>
          <w:szCs w:val="28"/>
        </w:rPr>
        <w:t>к югу от вершины без отметки; далее</w:t>
      </w:r>
      <w:r w:rsidR="00913B2B">
        <w:rPr>
          <w:szCs w:val="28"/>
        </w:rPr>
        <w:t xml:space="preserve"> -</w:t>
      </w:r>
      <w:r w:rsidR="00905EB9" w:rsidRPr="004A5737">
        <w:rPr>
          <w:szCs w:val="28"/>
        </w:rPr>
        <w:t xml:space="preserve"> по согласованной границе </w:t>
      </w:r>
      <w:proofErr w:type="spellStart"/>
      <w:r w:rsidR="00905EB9" w:rsidRPr="004A5737">
        <w:rPr>
          <w:szCs w:val="28"/>
        </w:rPr>
        <w:lastRenderedPageBreak/>
        <w:t>Дальнереченского</w:t>
      </w:r>
      <w:proofErr w:type="spellEnd"/>
      <w:r w:rsidR="00905EB9" w:rsidRPr="004A5737">
        <w:rPr>
          <w:szCs w:val="28"/>
        </w:rPr>
        <w:t xml:space="preserve"> муниципального района и Красноармейского муниципального района по прямой в юго-восточном направлении примерно </w:t>
      </w:r>
      <w:smartTag w:uri="urn:schemas-microsoft-com:office:smarttags" w:element="metricconverter">
        <w:smartTagPr>
          <w:attr w:name="ProductID" w:val="2,2 км"/>
        </w:smartTagPr>
        <w:r w:rsidR="00905EB9" w:rsidRPr="004A5737">
          <w:rPr>
            <w:szCs w:val="28"/>
          </w:rPr>
          <w:t>2,2 км</w:t>
        </w:r>
      </w:smartTag>
      <w:r w:rsidR="00905EB9" w:rsidRPr="004A5737">
        <w:rPr>
          <w:szCs w:val="28"/>
        </w:rPr>
        <w:t xml:space="preserve"> до точки поворота границы на юго-запад; далее </w:t>
      </w:r>
      <w:r w:rsidR="002C2F43">
        <w:rPr>
          <w:szCs w:val="28"/>
        </w:rPr>
        <w:t xml:space="preserve">- </w:t>
      </w:r>
      <w:r w:rsidR="00905EB9" w:rsidRPr="004A5737">
        <w:rPr>
          <w:szCs w:val="28"/>
        </w:rPr>
        <w:t xml:space="preserve">по прямой на юго-запад примерно </w:t>
      </w:r>
      <w:smartTag w:uri="urn:schemas-microsoft-com:office:smarttags" w:element="metricconverter">
        <w:smartTagPr>
          <w:attr w:name="ProductID" w:val="800 м"/>
        </w:smartTagPr>
        <w:r w:rsidR="00905EB9" w:rsidRPr="004A5737">
          <w:rPr>
            <w:szCs w:val="28"/>
          </w:rPr>
          <w:t>800 м</w:t>
        </w:r>
      </w:smartTag>
      <w:r w:rsidR="00905EB9" w:rsidRPr="004A5737">
        <w:rPr>
          <w:szCs w:val="28"/>
        </w:rPr>
        <w:t>;</w:t>
      </w:r>
      <w:proofErr w:type="gramEnd"/>
      <w:r w:rsidR="00905EB9" w:rsidRPr="004A5737">
        <w:rPr>
          <w:szCs w:val="28"/>
        </w:rPr>
        <w:t xml:space="preserve"> далее</w:t>
      </w:r>
      <w:r w:rsidR="002C2F43">
        <w:rPr>
          <w:szCs w:val="28"/>
        </w:rPr>
        <w:t xml:space="preserve"> -</w:t>
      </w:r>
      <w:r w:rsidR="00905EB9" w:rsidRPr="004A5737">
        <w:rPr>
          <w:szCs w:val="28"/>
        </w:rPr>
        <w:t xml:space="preserve"> в западном направлении через высоту </w:t>
      </w:r>
      <w:r w:rsidR="00905EB9">
        <w:rPr>
          <w:szCs w:val="28"/>
        </w:rPr>
        <w:br/>
      </w:r>
      <w:r w:rsidR="00905EB9" w:rsidRPr="004A5737">
        <w:rPr>
          <w:szCs w:val="28"/>
        </w:rPr>
        <w:t>с отметкой 69,9</w:t>
      </w:r>
      <w:r w:rsidR="00A7333C">
        <w:rPr>
          <w:szCs w:val="28"/>
        </w:rPr>
        <w:t xml:space="preserve"> -</w:t>
      </w:r>
      <w:r w:rsidR="00905EB9" w:rsidRPr="004A5737">
        <w:rPr>
          <w:szCs w:val="28"/>
        </w:rPr>
        <w:t xml:space="preserve"> северный берег озера </w:t>
      </w:r>
      <w:proofErr w:type="gramStart"/>
      <w:r w:rsidR="00905EB9" w:rsidRPr="004A5737">
        <w:rPr>
          <w:szCs w:val="28"/>
        </w:rPr>
        <w:t>Глубокое</w:t>
      </w:r>
      <w:proofErr w:type="gramEnd"/>
      <w:r w:rsidR="00014C1A">
        <w:rPr>
          <w:szCs w:val="28"/>
        </w:rPr>
        <w:t xml:space="preserve"> -</w:t>
      </w:r>
      <w:r w:rsidR="00905EB9" w:rsidRPr="004A5737">
        <w:rPr>
          <w:szCs w:val="28"/>
        </w:rPr>
        <w:t xml:space="preserve"> примерно</w:t>
      </w:r>
      <w:r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11,9 км"/>
        </w:smartTagPr>
        <w:r w:rsidR="00905EB9" w:rsidRPr="004A5737">
          <w:rPr>
            <w:szCs w:val="28"/>
          </w:rPr>
          <w:t>11,9 км</w:t>
        </w:r>
      </w:smartTag>
      <w:r w:rsidR="00905EB9" w:rsidRPr="004A5737">
        <w:rPr>
          <w:szCs w:val="28"/>
        </w:rPr>
        <w:t xml:space="preserve"> </w:t>
      </w:r>
      <w:r>
        <w:rPr>
          <w:szCs w:val="28"/>
        </w:rPr>
        <w:br/>
      </w:r>
      <w:r w:rsidR="00905EB9" w:rsidRPr="004A5737">
        <w:rPr>
          <w:szCs w:val="28"/>
        </w:rPr>
        <w:t xml:space="preserve">до высоты с отметкой 64,4; </w:t>
      </w:r>
      <w:proofErr w:type="gramStart"/>
      <w:r w:rsidR="00905EB9" w:rsidRPr="004A5737">
        <w:rPr>
          <w:szCs w:val="28"/>
        </w:rPr>
        <w:t xml:space="preserve">далее </w:t>
      </w:r>
      <w:r w:rsidR="002C2F43">
        <w:rPr>
          <w:szCs w:val="28"/>
        </w:rPr>
        <w:t xml:space="preserve">- </w:t>
      </w:r>
      <w:r w:rsidR="00905EB9" w:rsidRPr="004A5737">
        <w:rPr>
          <w:szCs w:val="28"/>
        </w:rPr>
        <w:t xml:space="preserve">в юго-западном направлении по прямой примерно </w:t>
      </w:r>
      <w:smartTag w:uri="urn:schemas-microsoft-com:office:smarttags" w:element="metricconverter">
        <w:smartTagPr>
          <w:attr w:name="ProductID" w:val="7,5 км"/>
        </w:smartTagPr>
        <w:r w:rsidR="00905EB9" w:rsidRPr="004A5737">
          <w:rPr>
            <w:szCs w:val="28"/>
          </w:rPr>
          <w:t>7,5 км</w:t>
        </w:r>
      </w:smartTag>
      <w:r w:rsidR="00905EB9" w:rsidRPr="004A5737">
        <w:rPr>
          <w:szCs w:val="28"/>
        </w:rPr>
        <w:t xml:space="preserve"> до точки на границ</w:t>
      </w:r>
      <w:r w:rsidR="00A7333C">
        <w:rPr>
          <w:szCs w:val="28"/>
        </w:rPr>
        <w:t>е</w:t>
      </w:r>
      <w:r w:rsidR="00905EB9" w:rsidRPr="004A5737">
        <w:rPr>
          <w:szCs w:val="28"/>
        </w:rPr>
        <w:t xml:space="preserve"> с </w:t>
      </w:r>
      <w:proofErr w:type="spellStart"/>
      <w:r w:rsidR="00905EB9" w:rsidRPr="004A5737">
        <w:rPr>
          <w:szCs w:val="28"/>
        </w:rPr>
        <w:t>Дальнереченским</w:t>
      </w:r>
      <w:proofErr w:type="spellEnd"/>
      <w:r w:rsidR="00905EB9" w:rsidRPr="004A5737">
        <w:rPr>
          <w:szCs w:val="28"/>
        </w:rPr>
        <w:t xml:space="preserve"> городским округом, расположенной на середине русла реки Малиновка, примерно в </w:t>
      </w:r>
      <w:smartTag w:uri="urn:schemas-microsoft-com:office:smarttags" w:element="metricconverter">
        <w:smartTagPr>
          <w:attr w:name="ProductID" w:val="2,0 км"/>
        </w:smartTagPr>
        <w:r w:rsidR="00905EB9" w:rsidRPr="004A5737">
          <w:rPr>
            <w:szCs w:val="28"/>
          </w:rPr>
          <w:t>2,0 км</w:t>
        </w:r>
      </w:smartTag>
      <w:r w:rsidR="00905EB9" w:rsidRPr="004A5737">
        <w:rPr>
          <w:szCs w:val="28"/>
        </w:rPr>
        <w:t xml:space="preserve"> к юго-востоку от железнодорожного моста через реку Малиновка и примерно </w:t>
      </w:r>
      <w:r w:rsidR="002C2F43">
        <w:rPr>
          <w:szCs w:val="28"/>
        </w:rPr>
        <w:br/>
      </w:r>
      <w:r w:rsidR="00905EB9" w:rsidRPr="004A5737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1,8 км"/>
        </w:smartTagPr>
        <w:r w:rsidR="00905EB9" w:rsidRPr="004A5737">
          <w:rPr>
            <w:szCs w:val="28"/>
          </w:rPr>
          <w:t>1,8 км</w:t>
        </w:r>
      </w:smartTag>
      <w:r w:rsidR="00905EB9" w:rsidRPr="004A5737">
        <w:rPr>
          <w:szCs w:val="28"/>
        </w:rPr>
        <w:t xml:space="preserve"> к северу от развилки дорог (дорога А-179 Дальнереченск </w:t>
      </w:r>
      <w:r w:rsidR="00A7333C">
        <w:rPr>
          <w:szCs w:val="28"/>
        </w:rPr>
        <w:t>-</w:t>
      </w:r>
      <w:r w:rsidR="00905EB9" w:rsidRPr="004A5737">
        <w:rPr>
          <w:szCs w:val="28"/>
        </w:rPr>
        <w:t xml:space="preserve"> Ариадное и улучшенная грунтовая дорога на село Голубовка);</w:t>
      </w:r>
      <w:proofErr w:type="gramEnd"/>
      <w:r w:rsidR="00905EB9" w:rsidRPr="004A5737">
        <w:rPr>
          <w:szCs w:val="28"/>
        </w:rPr>
        <w:t xml:space="preserve"> </w:t>
      </w:r>
      <w:proofErr w:type="gramStart"/>
      <w:r w:rsidR="00905EB9" w:rsidRPr="004A5737">
        <w:rPr>
          <w:szCs w:val="28"/>
        </w:rPr>
        <w:t>далее</w:t>
      </w:r>
      <w:r w:rsidR="00D21FF6">
        <w:rPr>
          <w:szCs w:val="28"/>
        </w:rPr>
        <w:t xml:space="preserve"> -</w:t>
      </w:r>
      <w:r w:rsidR="00905EB9" w:rsidRPr="004A5737">
        <w:rPr>
          <w:szCs w:val="28"/>
        </w:rPr>
        <w:t xml:space="preserve"> по согласованной границе </w:t>
      </w:r>
      <w:proofErr w:type="spellStart"/>
      <w:r w:rsidR="00905EB9" w:rsidRPr="004A5737">
        <w:rPr>
          <w:szCs w:val="28"/>
        </w:rPr>
        <w:t>Дальнереченского</w:t>
      </w:r>
      <w:proofErr w:type="spellEnd"/>
      <w:r w:rsidR="00905EB9" w:rsidRPr="004A5737">
        <w:rPr>
          <w:szCs w:val="28"/>
        </w:rPr>
        <w:t xml:space="preserve"> муниципального района и </w:t>
      </w:r>
      <w:proofErr w:type="spellStart"/>
      <w:r w:rsidR="00905EB9" w:rsidRPr="004A5737">
        <w:rPr>
          <w:szCs w:val="28"/>
        </w:rPr>
        <w:t>Дальнереченского</w:t>
      </w:r>
      <w:proofErr w:type="spellEnd"/>
      <w:r w:rsidR="00905EB9" w:rsidRPr="004A5737">
        <w:rPr>
          <w:szCs w:val="28"/>
        </w:rPr>
        <w:t xml:space="preserve"> городского округа по середине русла реки Малиновка вниз по течению в общем северном направлении примерно </w:t>
      </w:r>
      <w:smartTag w:uri="urn:schemas-microsoft-com:office:smarttags" w:element="metricconverter">
        <w:smartTagPr>
          <w:attr w:name="ProductID" w:val="2,1 км"/>
        </w:smartTagPr>
        <w:r w:rsidR="00905EB9" w:rsidRPr="004A5737">
          <w:rPr>
            <w:szCs w:val="28"/>
          </w:rPr>
          <w:t>2,1 км</w:t>
        </w:r>
      </w:smartTag>
      <w:r w:rsidR="00905EB9" w:rsidRPr="004A5737">
        <w:rPr>
          <w:szCs w:val="28"/>
        </w:rPr>
        <w:t>, огибая с запада небольшой остров до точки с ГК 45</w:t>
      </w:r>
      <w:r w:rsidR="00905EB9">
        <w:rPr>
          <w:szCs w:val="28"/>
        </w:rPr>
        <w:t>º</w:t>
      </w:r>
      <w:r w:rsidR="00905EB9" w:rsidRPr="004A5737">
        <w:rPr>
          <w:szCs w:val="28"/>
        </w:rPr>
        <w:t>55</w:t>
      </w:r>
      <w:r w:rsidR="00905EB9">
        <w:rPr>
          <w:szCs w:val="28"/>
        </w:rPr>
        <w:t>ʹ</w:t>
      </w:r>
      <w:r w:rsidR="00905EB9" w:rsidRPr="004A5737">
        <w:rPr>
          <w:szCs w:val="28"/>
        </w:rPr>
        <w:t>35</w:t>
      </w:r>
      <w:r w:rsidR="00905EB9">
        <w:rPr>
          <w:szCs w:val="28"/>
        </w:rPr>
        <w:t>"</w:t>
      </w:r>
      <w:r w:rsidR="00905EB9" w:rsidRPr="004A5737">
        <w:rPr>
          <w:szCs w:val="28"/>
        </w:rPr>
        <w:t xml:space="preserve"> </w:t>
      </w:r>
      <w:proofErr w:type="spellStart"/>
      <w:r w:rsidR="00905EB9" w:rsidRPr="004A5737">
        <w:rPr>
          <w:szCs w:val="28"/>
        </w:rPr>
        <w:t>с.ш</w:t>
      </w:r>
      <w:proofErr w:type="spellEnd"/>
      <w:r w:rsidR="00905EB9" w:rsidRPr="004A5737">
        <w:rPr>
          <w:szCs w:val="28"/>
        </w:rPr>
        <w:t>. и 133</w:t>
      </w:r>
      <w:r w:rsidR="00905EB9">
        <w:rPr>
          <w:szCs w:val="28"/>
        </w:rPr>
        <w:t>º</w:t>
      </w:r>
      <w:r w:rsidR="00905EB9" w:rsidRPr="004A5737">
        <w:rPr>
          <w:szCs w:val="28"/>
        </w:rPr>
        <w:t>49</w:t>
      </w:r>
      <w:r w:rsidR="00905EB9">
        <w:rPr>
          <w:szCs w:val="28"/>
        </w:rPr>
        <w:t>ʹ</w:t>
      </w:r>
      <w:r w:rsidR="00905EB9" w:rsidRPr="004A5737">
        <w:rPr>
          <w:szCs w:val="28"/>
        </w:rPr>
        <w:t>26</w:t>
      </w:r>
      <w:r w:rsidR="00905EB9">
        <w:rPr>
          <w:szCs w:val="28"/>
        </w:rPr>
        <w:t xml:space="preserve">" </w:t>
      </w:r>
      <w:r w:rsidR="00905EB9" w:rsidRPr="004A5737">
        <w:rPr>
          <w:szCs w:val="28"/>
        </w:rPr>
        <w:t>в.д.,</w:t>
      </w:r>
      <w:r w:rsidR="00905EB9">
        <w:rPr>
          <w:szCs w:val="28"/>
        </w:rPr>
        <w:t xml:space="preserve"> </w:t>
      </w:r>
      <w:r w:rsidR="00905EB9" w:rsidRPr="004A5737">
        <w:rPr>
          <w:szCs w:val="28"/>
        </w:rPr>
        <w:t xml:space="preserve">расположенной на середине русла реки Малиновка, в </w:t>
      </w:r>
      <w:smartTag w:uri="urn:schemas-microsoft-com:office:smarttags" w:element="metricconverter">
        <w:smartTagPr>
          <w:attr w:name="ProductID" w:val="1,2 км"/>
        </w:smartTagPr>
        <w:r w:rsidR="00905EB9" w:rsidRPr="004A5737">
          <w:rPr>
            <w:szCs w:val="28"/>
          </w:rPr>
          <w:t>1,2 км</w:t>
        </w:r>
      </w:smartTag>
      <w:r w:rsidR="00905EB9" w:rsidRPr="004A5737">
        <w:rPr>
          <w:szCs w:val="28"/>
        </w:rPr>
        <w:t xml:space="preserve"> к востоку от середины железнодорожного</w:t>
      </w:r>
      <w:proofErr w:type="gramEnd"/>
      <w:r w:rsidR="00905EB9" w:rsidRPr="004A5737">
        <w:rPr>
          <w:szCs w:val="28"/>
        </w:rPr>
        <w:t xml:space="preserve"> моста через реку Малиновка, в </w:t>
      </w:r>
      <w:smartTag w:uri="urn:schemas-microsoft-com:office:smarttags" w:element="metricconverter">
        <w:smartTagPr>
          <w:attr w:name="ProductID" w:val="2,2 км"/>
        </w:smartTagPr>
        <w:r w:rsidR="00905EB9" w:rsidRPr="004A5737">
          <w:rPr>
            <w:szCs w:val="28"/>
          </w:rPr>
          <w:t>2,2 км</w:t>
        </w:r>
      </w:smartTag>
      <w:r w:rsidR="00905EB9" w:rsidRPr="004A5737">
        <w:rPr>
          <w:szCs w:val="28"/>
        </w:rPr>
        <w:t xml:space="preserve"> к юго-западу </w:t>
      </w:r>
      <w:r w:rsidR="00B42899">
        <w:rPr>
          <w:szCs w:val="28"/>
        </w:rPr>
        <w:br/>
      </w:r>
      <w:r w:rsidR="00905EB9" w:rsidRPr="004A5737">
        <w:rPr>
          <w:szCs w:val="28"/>
        </w:rPr>
        <w:t xml:space="preserve">от ГП с отметкой 62,2. </w:t>
      </w:r>
      <w:proofErr w:type="gramStart"/>
      <w:r w:rsidR="00905EB9" w:rsidRPr="004A5737">
        <w:rPr>
          <w:szCs w:val="28"/>
        </w:rPr>
        <w:t xml:space="preserve">Затем граница идет в северном направлении </w:t>
      </w:r>
      <w:smartTag w:uri="urn:schemas-microsoft-com:office:smarttags" w:element="metricconverter">
        <w:smartTagPr>
          <w:attr w:name="ProductID" w:val="1,1 км"/>
        </w:smartTagPr>
        <w:r w:rsidR="00905EB9" w:rsidRPr="004A5737">
          <w:rPr>
            <w:szCs w:val="28"/>
          </w:rPr>
          <w:t>1,1 км</w:t>
        </w:r>
      </w:smartTag>
      <w:r w:rsidR="00905EB9" w:rsidRPr="004A5737">
        <w:rPr>
          <w:szCs w:val="28"/>
        </w:rPr>
        <w:t>, огибая с запада дачный массив и пересекая автомобильную дорогу Дальнереченск - Новопокровка, до точки с ГК 45</w:t>
      </w:r>
      <w:r w:rsidR="00905EB9">
        <w:rPr>
          <w:szCs w:val="28"/>
        </w:rPr>
        <w:t>º</w:t>
      </w:r>
      <w:r w:rsidR="00905EB9" w:rsidRPr="004A5737">
        <w:rPr>
          <w:szCs w:val="28"/>
        </w:rPr>
        <w:t>56</w:t>
      </w:r>
      <w:r w:rsidR="00905EB9">
        <w:rPr>
          <w:szCs w:val="28"/>
        </w:rPr>
        <w:t>ʹ</w:t>
      </w:r>
      <w:r w:rsidR="00905EB9" w:rsidRPr="004A5737">
        <w:rPr>
          <w:szCs w:val="28"/>
        </w:rPr>
        <w:t>09</w:t>
      </w:r>
      <w:r w:rsidR="00905EB9">
        <w:rPr>
          <w:szCs w:val="28"/>
        </w:rPr>
        <w:t>"</w:t>
      </w:r>
      <w:r w:rsidR="00905EB9" w:rsidRPr="004A5737">
        <w:rPr>
          <w:szCs w:val="28"/>
        </w:rPr>
        <w:t xml:space="preserve"> </w:t>
      </w:r>
      <w:proofErr w:type="spellStart"/>
      <w:r w:rsidR="00905EB9" w:rsidRPr="004A5737">
        <w:rPr>
          <w:szCs w:val="28"/>
        </w:rPr>
        <w:t>с.ш</w:t>
      </w:r>
      <w:proofErr w:type="spellEnd"/>
      <w:r w:rsidR="00905EB9" w:rsidRPr="004A5737">
        <w:rPr>
          <w:szCs w:val="28"/>
        </w:rPr>
        <w:t>. и 133</w:t>
      </w:r>
      <w:r w:rsidR="00905EB9">
        <w:rPr>
          <w:szCs w:val="28"/>
        </w:rPr>
        <w:t>º</w:t>
      </w:r>
      <w:r w:rsidR="00905EB9" w:rsidRPr="004A5737">
        <w:rPr>
          <w:szCs w:val="28"/>
        </w:rPr>
        <w:t>49</w:t>
      </w:r>
      <w:r w:rsidR="00905EB9">
        <w:rPr>
          <w:szCs w:val="28"/>
        </w:rPr>
        <w:t>ʹ</w:t>
      </w:r>
      <w:r w:rsidR="00905EB9" w:rsidRPr="004A5737">
        <w:rPr>
          <w:szCs w:val="28"/>
        </w:rPr>
        <w:t>17</w:t>
      </w:r>
      <w:r w:rsidR="00905EB9">
        <w:rPr>
          <w:szCs w:val="28"/>
        </w:rPr>
        <w:t xml:space="preserve">" </w:t>
      </w:r>
      <w:r w:rsidR="00905EB9" w:rsidRPr="004A5737">
        <w:rPr>
          <w:szCs w:val="28"/>
        </w:rPr>
        <w:t xml:space="preserve">в.д., расположенной на восточной стороне полосы отвода обходной железной дороги блокпост </w:t>
      </w:r>
      <w:smartTag w:uri="urn:schemas-microsoft-com:office:smarttags" w:element="metricconverter">
        <w:smartTagPr>
          <w:attr w:name="ProductID" w:val="1571 км"/>
        </w:smartTagPr>
        <w:r w:rsidR="00905EB9" w:rsidRPr="004A5737">
          <w:rPr>
            <w:szCs w:val="28"/>
          </w:rPr>
          <w:t>1571 км</w:t>
        </w:r>
      </w:smartTag>
      <w:r w:rsidR="00905EB9" w:rsidRPr="004A5737">
        <w:rPr>
          <w:szCs w:val="28"/>
        </w:rPr>
        <w:t xml:space="preserve"> - </w:t>
      </w:r>
      <w:proofErr w:type="spellStart"/>
      <w:r w:rsidR="00905EB9" w:rsidRPr="004A5737">
        <w:rPr>
          <w:szCs w:val="28"/>
        </w:rPr>
        <w:t>Эбергард</w:t>
      </w:r>
      <w:proofErr w:type="spellEnd"/>
      <w:r w:rsidR="00905EB9" w:rsidRPr="004A5737">
        <w:rPr>
          <w:szCs w:val="28"/>
        </w:rPr>
        <w:t xml:space="preserve">, в </w:t>
      </w:r>
      <w:smartTag w:uri="urn:schemas-microsoft-com:office:smarttags" w:element="metricconverter">
        <w:smartTagPr>
          <w:attr w:name="ProductID" w:val="1,5 км"/>
        </w:smartTagPr>
        <w:r w:rsidR="00905EB9" w:rsidRPr="004A5737">
          <w:rPr>
            <w:szCs w:val="28"/>
          </w:rPr>
          <w:t>1,5 км</w:t>
        </w:r>
      </w:smartTag>
      <w:r w:rsidR="00905EB9" w:rsidRPr="004A5737">
        <w:rPr>
          <w:szCs w:val="28"/>
        </w:rPr>
        <w:t xml:space="preserve"> к северо-востоку от железнодорожного моста через реку Малиновка, в </w:t>
      </w:r>
      <w:smartTag w:uri="urn:schemas-microsoft-com:office:smarttags" w:element="metricconverter">
        <w:smartTagPr>
          <w:attr w:name="ProductID" w:val="1,8 км"/>
        </w:smartTagPr>
        <w:r w:rsidR="00905EB9" w:rsidRPr="004A5737">
          <w:rPr>
            <w:szCs w:val="28"/>
          </w:rPr>
          <w:t>1,8</w:t>
        </w:r>
        <w:proofErr w:type="gramEnd"/>
        <w:r w:rsidR="00905EB9" w:rsidRPr="004A5737">
          <w:rPr>
            <w:szCs w:val="28"/>
          </w:rPr>
          <w:t xml:space="preserve"> </w:t>
        </w:r>
        <w:proofErr w:type="gramStart"/>
        <w:r w:rsidR="00905EB9" w:rsidRPr="004A5737">
          <w:rPr>
            <w:szCs w:val="28"/>
          </w:rPr>
          <w:t>км</w:t>
        </w:r>
      </w:smartTag>
      <w:proofErr w:type="gramEnd"/>
      <w:r w:rsidR="00905EB9" w:rsidRPr="004A5737">
        <w:rPr>
          <w:szCs w:val="28"/>
        </w:rPr>
        <w:t xml:space="preserve"> к юго-западу</w:t>
      </w:r>
      <w:r w:rsidR="00B42899">
        <w:rPr>
          <w:szCs w:val="28"/>
        </w:rPr>
        <w:br/>
      </w:r>
      <w:r w:rsidR="00905EB9" w:rsidRPr="004A5737">
        <w:rPr>
          <w:szCs w:val="28"/>
        </w:rPr>
        <w:t xml:space="preserve"> от ГП с отметкой 62,2. </w:t>
      </w:r>
      <w:proofErr w:type="gramStart"/>
      <w:r w:rsidR="00905EB9" w:rsidRPr="004A5737">
        <w:rPr>
          <w:szCs w:val="28"/>
        </w:rPr>
        <w:t xml:space="preserve">Далее граница идет по восточной стороне полосы отвода обходной железной дороги блокпост </w:t>
      </w:r>
      <w:smartTag w:uri="urn:schemas-microsoft-com:office:smarttags" w:element="metricconverter">
        <w:smartTagPr>
          <w:attr w:name="ProductID" w:val="1571 км"/>
        </w:smartTagPr>
        <w:r w:rsidR="00905EB9" w:rsidRPr="004A5737">
          <w:rPr>
            <w:szCs w:val="28"/>
          </w:rPr>
          <w:t>1571 км</w:t>
        </w:r>
      </w:smartTag>
      <w:r w:rsidR="00905EB9" w:rsidRPr="004A5737">
        <w:rPr>
          <w:szCs w:val="28"/>
        </w:rPr>
        <w:t xml:space="preserve"> - </w:t>
      </w:r>
      <w:proofErr w:type="spellStart"/>
      <w:r w:rsidR="00905EB9" w:rsidRPr="004A5737">
        <w:rPr>
          <w:szCs w:val="28"/>
        </w:rPr>
        <w:t>Эбергард</w:t>
      </w:r>
      <w:proofErr w:type="spellEnd"/>
      <w:r w:rsidR="00905EB9" w:rsidRPr="004A5737">
        <w:rPr>
          <w:szCs w:val="28"/>
        </w:rPr>
        <w:t xml:space="preserve"> в</w:t>
      </w:r>
      <w:r w:rsidR="00905EB9">
        <w:rPr>
          <w:szCs w:val="28"/>
        </w:rPr>
        <w:t xml:space="preserve"> северо-восточном </w:t>
      </w:r>
      <w:r w:rsidR="00905EB9" w:rsidRPr="004A5737">
        <w:rPr>
          <w:szCs w:val="28"/>
        </w:rPr>
        <w:t xml:space="preserve">направлении примерно </w:t>
      </w:r>
      <w:smartTag w:uri="urn:schemas-microsoft-com:office:smarttags" w:element="metricconverter">
        <w:smartTagPr>
          <w:attr w:name="ProductID" w:val="4,1 км"/>
        </w:smartTagPr>
        <w:r w:rsidR="00905EB9" w:rsidRPr="004A5737">
          <w:rPr>
            <w:szCs w:val="28"/>
          </w:rPr>
          <w:t>4,1 км</w:t>
        </w:r>
      </w:smartTag>
      <w:r w:rsidR="00905EB9" w:rsidRPr="004A5737">
        <w:rPr>
          <w:szCs w:val="28"/>
        </w:rPr>
        <w:t xml:space="preserve"> до точки с ГК 45</w:t>
      </w:r>
      <w:r w:rsidR="00905EB9">
        <w:rPr>
          <w:szCs w:val="28"/>
        </w:rPr>
        <w:t>º</w:t>
      </w:r>
      <w:r w:rsidR="00905EB9" w:rsidRPr="004A5737">
        <w:rPr>
          <w:szCs w:val="28"/>
        </w:rPr>
        <w:t>58</w:t>
      </w:r>
      <w:r w:rsidR="00905EB9">
        <w:rPr>
          <w:szCs w:val="28"/>
        </w:rPr>
        <w:t>ʹ</w:t>
      </w:r>
      <w:r w:rsidR="00905EB9" w:rsidRPr="004A5737">
        <w:rPr>
          <w:szCs w:val="28"/>
        </w:rPr>
        <w:t>10</w:t>
      </w:r>
      <w:r w:rsidR="00905EB9">
        <w:rPr>
          <w:szCs w:val="28"/>
        </w:rPr>
        <w:t>"</w:t>
      </w:r>
      <w:r w:rsidR="00905EB9" w:rsidRPr="004A5737">
        <w:rPr>
          <w:szCs w:val="28"/>
        </w:rPr>
        <w:t xml:space="preserve"> </w:t>
      </w:r>
      <w:proofErr w:type="spellStart"/>
      <w:r w:rsidR="00905EB9" w:rsidRPr="004A5737">
        <w:rPr>
          <w:szCs w:val="28"/>
        </w:rPr>
        <w:t>с.ш</w:t>
      </w:r>
      <w:proofErr w:type="spellEnd"/>
      <w:r w:rsidR="00905EB9" w:rsidRPr="004A5737">
        <w:rPr>
          <w:szCs w:val="28"/>
        </w:rPr>
        <w:t>. и 133</w:t>
      </w:r>
      <w:r w:rsidR="00905EB9">
        <w:rPr>
          <w:szCs w:val="28"/>
        </w:rPr>
        <w:t>º</w:t>
      </w:r>
      <w:r w:rsidR="00905EB9" w:rsidRPr="004A5737">
        <w:rPr>
          <w:szCs w:val="28"/>
        </w:rPr>
        <w:t>50</w:t>
      </w:r>
      <w:r w:rsidR="00905EB9">
        <w:rPr>
          <w:szCs w:val="28"/>
        </w:rPr>
        <w:t>ʹ</w:t>
      </w:r>
      <w:r w:rsidR="00905EB9" w:rsidRPr="004A5737">
        <w:rPr>
          <w:szCs w:val="28"/>
        </w:rPr>
        <w:t>29</w:t>
      </w:r>
      <w:r w:rsidR="00905EB9">
        <w:rPr>
          <w:szCs w:val="28"/>
        </w:rPr>
        <w:t>"</w:t>
      </w:r>
      <w:r w:rsidR="00905EB9" w:rsidRPr="004A5737">
        <w:rPr>
          <w:szCs w:val="28"/>
        </w:rPr>
        <w:t xml:space="preserve"> в.д., расположенной в месте условного пересечения береговой линии и восточной стороны полосы отвода железной дороги блокпост </w:t>
      </w:r>
      <w:r w:rsidR="00564B39">
        <w:rPr>
          <w:szCs w:val="28"/>
        </w:rPr>
        <w:br/>
      </w:r>
      <w:r w:rsidR="00905EB9" w:rsidRPr="004A5737">
        <w:rPr>
          <w:szCs w:val="28"/>
        </w:rPr>
        <w:t xml:space="preserve">1571 км - </w:t>
      </w:r>
      <w:proofErr w:type="spellStart"/>
      <w:r w:rsidR="00905EB9" w:rsidRPr="004A5737">
        <w:rPr>
          <w:szCs w:val="28"/>
        </w:rPr>
        <w:t>Эбергард</w:t>
      </w:r>
      <w:proofErr w:type="spellEnd"/>
      <w:r w:rsidR="00905EB9" w:rsidRPr="004A5737">
        <w:rPr>
          <w:szCs w:val="28"/>
        </w:rPr>
        <w:t xml:space="preserve">, в </w:t>
      </w:r>
      <w:smartTag w:uri="urn:schemas-microsoft-com:office:smarttags" w:element="metricconverter">
        <w:smartTagPr>
          <w:attr w:name="ProductID" w:val="0,7 км"/>
        </w:smartTagPr>
        <w:r w:rsidR="00905EB9" w:rsidRPr="004A5737">
          <w:rPr>
            <w:szCs w:val="28"/>
          </w:rPr>
          <w:t>0,7 км</w:t>
        </w:r>
      </w:smartTag>
      <w:r w:rsidR="00905EB9" w:rsidRPr="004A5737">
        <w:rPr>
          <w:szCs w:val="28"/>
        </w:rPr>
        <w:t xml:space="preserve"> к югу от</w:t>
      </w:r>
      <w:proofErr w:type="gramEnd"/>
      <w:r w:rsidR="00905EB9" w:rsidRPr="004A5737">
        <w:rPr>
          <w:szCs w:val="28"/>
        </w:rPr>
        <w:t xml:space="preserve"> середины железнодорожного моста через реку Большая Уссурка</w:t>
      </w:r>
      <w:r w:rsidR="00905EB9">
        <w:rPr>
          <w:szCs w:val="28"/>
        </w:rPr>
        <w:t>";</w:t>
      </w: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Default="00905EB9" w:rsidP="00905EB9">
      <w:pPr>
        <w:ind w:firstLine="709"/>
        <w:jc w:val="both"/>
        <w:rPr>
          <w:szCs w:val="28"/>
        </w:rPr>
      </w:pPr>
    </w:p>
    <w:p w:rsidR="00905EB9" w:rsidRPr="004A5737" w:rsidRDefault="00A7333C" w:rsidP="00905EB9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="00905EB9">
        <w:rPr>
          <w:szCs w:val="28"/>
        </w:rPr>
        <w:t>)п</w:t>
      </w:r>
      <w:r w:rsidR="00905EB9" w:rsidRPr="004A5737">
        <w:rPr>
          <w:szCs w:val="28"/>
        </w:rPr>
        <w:t>риложение 14 изложить в следующей редакции: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2"/>
      </w:tblGrid>
      <w:tr w:rsidR="00905EB9" w:rsidRPr="00E04E20" w:rsidTr="00E04E20">
        <w:tc>
          <w:tcPr>
            <w:tcW w:w="5778" w:type="dxa"/>
          </w:tcPr>
          <w:p w:rsidR="00905EB9" w:rsidRPr="00E04E20" w:rsidRDefault="00905EB9" w:rsidP="007D1261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92" w:type="dxa"/>
          </w:tcPr>
          <w:p w:rsidR="00905EB9" w:rsidRPr="00E04E20" w:rsidRDefault="00905EB9" w:rsidP="00E04E20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"Приложение 14</w:t>
            </w:r>
          </w:p>
          <w:p w:rsidR="00905EB9" w:rsidRPr="00E04E20" w:rsidRDefault="00905EB9" w:rsidP="00E04E20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к Закону</w:t>
            </w:r>
          </w:p>
          <w:p w:rsidR="00905EB9" w:rsidRPr="00E04E20" w:rsidRDefault="00905EB9" w:rsidP="00E04E20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Приморского края</w:t>
            </w:r>
          </w:p>
          <w:p w:rsidR="00905EB9" w:rsidRPr="00E04E20" w:rsidRDefault="00A7333C" w:rsidP="00E04E20">
            <w:pPr>
              <w:ind w:firstLine="709"/>
              <w:rPr>
                <w:rFonts w:eastAsia="Calibri"/>
                <w:szCs w:val="28"/>
                <w:lang w:eastAsia="en-US"/>
              </w:rPr>
            </w:pPr>
            <w:r w:rsidRPr="00E04E20">
              <w:rPr>
                <w:rFonts w:eastAsia="Calibri"/>
                <w:szCs w:val="28"/>
                <w:lang w:eastAsia="en-US"/>
              </w:rPr>
              <w:t>от 07.12</w:t>
            </w:r>
            <w:r w:rsidR="00905EB9" w:rsidRPr="00E04E20">
              <w:rPr>
                <w:rFonts w:eastAsia="Calibri"/>
                <w:szCs w:val="28"/>
                <w:lang w:eastAsia="en-US"/>
              </w:rPr>
              <w:t>.2004 № 190-КЗ</w:t>
            </w:r>
          </w:p>
        </w:tc>
      </w:tr>
    </w:tbl>
    <w:p w:rsidR="00905EB9" w:rsidRDefault="00905EB9" w:rsidP="00905EB9">
      <w:pPr>
        <w:autoSpaceDE w:val="0"/>
        <w:autoSpaceDN w:val="0"/>
        <w:adjustRightInd w:val="0"/>
        <w:jc w:val="both"/>
        <w:rPr>
          <w:szCs w:val="28"/>
        </w:rPr>
      </w:pPr>
    </w:p>
    <w:p w:rsidR="00905EB9" w:rsidRDefault="00905EB9" w:rsidP="00905EB9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Графическое изображение границы </w:t>
      </w:r>
    </w:p>
    <w:p w:rsidR="00905EB9" w:rsidRDefault="00905EB9" w:rsidP="00905EB9">
      <w:pPr>
        <w:autoSpaceDE w:val="0"/>
        <w:autoSpaceDN w:val="0"/>
        <w:adjustRightInd w:val="0"/>
        <w:jc w:val="center"/>
        <w:rPr>
          <w:szCs w:val="28"/>
        </w:rPr>
      </w:pPr>
      <w:proofErr w:type="spellStart"/>
      <w:r>
        <w:rPr>
          <w:szCs w:val="28"/>
        </w:rPr>
        <w:t>Сальского</w:t>
      </w:r>
      <w:proofErr w:type="spellEnd"/>
      <w:r>
        <w:rPr>
          <w:szCs w:val="28"/>
        </w:rPr>
        <w:t xml:space="preserve"> сельского поселения</w:t>
      </w:r>
    </w:p>
    <w:p w:rsidR="00905EB9" w:rsidRPr="004A5737" w:rsidRDefault="00905EB9" w:rsidP="00905EB9">
      <w:pPr>
        <w:autoSpaceDE w:val="0"/>
        <w:autoSpaceDN w:val="0"/>
        <w:adjustRightInd w:val="0"/>
        <w:jc w:val="center"/>
        <w:rPr>
          <w:szCs w:val="28"/>
        </w:rPr>
      </w:pPr>
    </w:p>
    <w:p w:rsidR="00905EB9" w:rsidRPr="004A5737" w:rsidRDefault="00905EB9" w:rsidP="00905EB9">
      <w:pPr>
        <w:autoSpaceDE w:val="0"/>
        <w:autoSpaceDN w:val="0"/>
        <w:adjustRightInd w:val="0"/>
        <w:ind w:firstLine="142"/>
        <w:jc w:val="both"/>
        <w:rPr>
          <w:szCs w:val="28"/>
        </w:rPr>
      </w:pPr>
      <w:r w:rsidRPr="004A5737">
        <w:rPr>
          <w:noProof/>
          <w:szCs w:val="28"/>
        </w:rPr>
        <w:pict>
          <v:shape id="_x0000_i1026" type="#_x0000_t75" style="width:441.4pt;height:445.15pt;visibility:visible">
            <v:imagedata r:id="rId9" o:title=""/>
          </v:shape>
        </w:pict>
      </w:r>
    </w:p>
    <w:p w:rsidR="00A7333C" w:rsidRDefault="00A7333C" w:rsidP="002134A4">
      <w:pPr>
        <w:ind w:firstLine="709"/>
        <w:jc w:val="both"/>
        <w:rPr>
          <w:rFonts w:eastAsia="Calibri"/>
          <w:szCs w:val="28"/>
          <w:lang w:eastAsia="en-US"/>
        </w:rPr>
      </w:pPr>
    </w:p>
    <w:p w:rsidR="005A1E4E" w:rsidRPr="00BB4ED9" w:rsidRDefault="005A1E4E" w:rsidP="005A1E4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B4ED9">
        <w:rPr>
          <w:rFonts w:ascii="Times New Roman" w:hAnsi="Times New Roman"/>
          <w:sz w:val="28"/>
          <w:szCs w:val="28"/>
        </w:rPr>
        <w:t>СТАТЬЯ 2.</w:t>
      </w:r>
    </w:p>
    <w:p w:rsidR="005A1E4E" w:rsidRPr="00715975" w:rsidRDefault="005A1E4E" w:rsidP="005A1E4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BB4ED9">
        <w:rPr>
          <w:szCs w:val="28"/>
        </w:rPr>
        <w:t xml:space="preserve">Настоящий Закон вступает в силу </w:t>
      </w:r>
      <w:r w:rsidR="00665099" w:rsidRPr="00BB4ED9">
        <w:rPr>
          <w:szCs w:val="28"/>
        </w:rPr>
        <w:t xml:space="preserve">по </w:t>
      </w:r>
      <w:proofErr w:type="gramStart"/>
      <w:r w:rsidR="00665099" w:rsidRPr="00BB4ED9">
        <w:rPr>
          <w:szCs w:val="28"/>
        </w:rPr>
        <w:t>истечении</w:t>
      </w:r>
      <w:proofErr w:type="gramEnd"/>
      <w:r w:rsidR="00665099" w:rsidRPr="00BB4ED9">
        <w:rPr>
          <w:szCs w:val="28"/>
        </w:rPr>
        <w:t xml:space="preserve"> 10 дней </w:t>
      </w:r>
      <w:r w:rsidRPr="00BB4ED9">
        <w:rPr>
          <w:rFonts w:eastAsia="Calibri"/>
          <w:szCs w:val="28"/>
        </w:rPr>
        <w:t>со дня его официального опубликования.</w:t>
      </w:r>
    </w:p>
    <w:p w:rsidR="005A1E4E" w:rsidRPr="00C16E08" w:rsidRDefault="005A1E4E" w:rsidP="005A1E4E">
      <w:pPr>
        <w:jc w:val="both"/>
        <w:rPr>
          <w:szCs w:val="28"/>
        </w:rPr>
      </w:pPr>
    </w:p>
    <w:p w:rsidR="005A1E4E" w:rsidRDefault="005A1E4E" w:rsidP="005A1E4E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5A1E4E" w:rsidRDefault="005A1E4E" w:rsidP="005A1E4E">
      <w:pPr>
        <w:jc w:val="both"/>
      </w:pPr>
    </w:p>
    <w:p w:rsidR="00791E0C" w:rsidRDefault="001B01C0" w:rsidP="009B7C36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B7C36">
        <w:rPr>
          <w:szCs w:val="28"/>
        </w:rPr>
        <w:t xml:space="preserve"> </w:t>
      </w:r>
      <w:r>
        <w:rPr>
          <w:szCs w:val="28"/>
        </w:rPr>
        <w:t xml:space="preserve">      В.В. Миклушевский</w:t>
      </w:r>
    </w:p>
    <w:sectPr w:rsidR="00791E0C" w:rsidSect="007371CC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5AB" w:rsidRDefault="004E05AB">
      <w:r>
        <w:separator/>
      </w:r>
    </w:p>
  </w:endnote>
  <w:endnote w:type="continuationSeparator" w:id="0">
    <w:p w:rsidR="004E05AB" w:rsidRDefault="004E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5AB" w:rsidRDefault="004E05AB">
      <w:r>
        <w:separator/>
      </w:r>
    </w:p>
  </w:footnote>
  <w:footnote w:type="continuationSeparator" w:id="0">
    <w:p w:rsidR="004E05AB" w:rsidRDefault="004E05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59D" w:rsidRDefault="0011759D" w:rsidP="00B3399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1759D" w:rsidRDefault="0011759D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59D" w:rsidRDefault="0011759D" w:rsidP="00B3399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5DAC">
      <w:rPr>
        <w:rStyle w:val="a7"/>
        <w:noProof/>
      </w:rPr>
      <w:t>4</w:t>
    </w:r>
    <w:r>
      <w:rPr>
        <w:rStyle w:val="a7"/>
      </w:rPr>
      <w:fldChar w:fldCharType="end"/>
    </w:r>
  </w:p>
  <w:p w:rsidR="0011759D" w:rsidRDefault="0011759D" w:rsidP="003206B9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035A"/>
    <w:rsid w:val="00014C1A"/>
    <w:rsid w:val="00015037"/>
    <w:rsid w:val="0003112F"/>
    <w:rsid w:val="0003291F"/>
    <w:rsid w:val="00041095"/>
    <w:rsid w:val="00045CD2"/>
    <w:rsid w:val="00047967"/>
    <w:rsid w:val="00076A0E"/>
    <w:rsid w:val="00076F08"/>
    <w:rsid w:val="00085CC3"/>
    <w:rsid w:val="00093046"/>
    <w:rsid w:val="000A44E5"/>
    <w:rsid w:val="000C7A66"/>
    <w:rsid w:val="000D7212"/>
    <w:rsid w:val="000F4704"/>
    <w:rsid w:val="0010515E"/>
    <w:rsid w:val="00115B39"/>
    <w:rsid w:val="0011759D"/>
    <w:rsid w:val="0012748C"/>
    <w:rsid w:val="00140483"/>
    <w:rsid w:val="00143209"/>
    <w:rsid w:val="00186C63"/>
    <w:rsid w:val="001B01C0"/>
    <w:rsid w:val="001B60D3"/>
    <w:rsid w:val="001C7FE2"/>
    <w:rsid w:val="001E2D2D"/>
    <w:rsid w:val="001F098B"/>
    <w:rsid w:val="001F3CE2"/>
    <w:rsid w:val="001F5C71"/>
    <w:rsid w:val="002134A4"/>
    <w:rsid w:val="00224F0B"/>
    <w:rsid w:val="00227C49"/>
    <w:rsid w:val="002340ED"/>
    <w:rsid w:val="002409EA"/>
    <w:rsid w:val="00265EFF"/>
    <w:rsid w:val="002702DC"/>
    <w:rsid w:val="00286969"/>
    <w:rsid w:val="002869C3"/>
    <w:rsid w:val="00290ABA"/>
    <w:rsid w:val="00291D41"/>
    <w:rsid w:val="00296D6C"/>
    <w:rsid w:val="002A0A6A"/>
    <w:rsid w:val="002A135F"/>
    <w:rsid w:val="002B4D14"/>
    <w:rsid w:val="002C2F43"/>
    <w:rsid w:val="002D0E93"/>
    <w:rsid w:val="002D498A"/>
    <w:rsid w:val="002E3561"/>
    <w:rsid w:val="002E7F85"/>
    <w:rsid w:val="002F0A5C"/>
    <w:rsid w:val="002F7A21"/>
    <w:rsid w:val="003206B9"/>
    <w:rsid w:val="00323DD7"/>
    <w:rsid w:val="003243EC"/>
    <w:rsid w:val="00333BBD"/>
    <w:rsid w:val="003348E1"/>
    <w:rsid w:val="00334BC3"/>
    <w:rsid w:val="0034770A"/>
    <w:rsid w:val="00365992"/>
    <w:rsid w:val="00365AD8"/>
    <w:rsid w:val="00372A0F"/>
    <w:rsid w:val="00373A0D"/>
    <w:rsid w:val="00381424"/>
    <w:rsid w:val="003873A0"/>
    <w:rsid w:val="003A3798"/>
    <w:rsid w:val="003B2074"/>
    <w:rsid w:val="003B26E7"/>
    <w:rsid w:val="003B4A1B"/>
    <w:rsid w:val="003C4D9F"/>
    <w:rsid w:val="003D08B7"/>
    <w:rsid w:val="003D3264"/>
    <w:rsid w:val="003E12D9"/>
    <w:rsid w:val="003E19AE"/>
    <w:rsid w:val="004064E6"/>
    <w:rsid w:val="00416DA5"/>
    <w:rsid w:val="00421284"/>
    <w:rsid w:val="00423849"/>
    <w:rsid w:val="0044506C"/>
    <w:rsid w:val="004534B6"/>
    <w:rsid w:val="0046757D"/>
    <w:rsid w:val="0047435B"/>
    <w:rsid w:val="00474FCB"/>
    <w:rsid w:val="00483F80"/>
    <w:rsid w:val="00491EA3"/>
    <w:rsid w:val="004A5737"/>
    <w:rsid w:val="004A767A"/>
    <w:rsid w:val="004B035A"/>
    <w:rsid w:val="004B5C75"/>
    <w:rsid w:val="004B636B"/>
    <w:rsid w:val="004D0396"/>
    <w:rsid w:val="004D1262"/>
    <w:rsid w:val="004D4C26"/>
    <w:rsid w:val="004E05AB"/>
    <w:rsid w:val="004F2025"/>
    <w:rsid w:val="00502842"/>
    <w:rsid w:val="0052171A"/>
    <w:rsid w:val="00523363"/>
    <w:rsid w:val="00527454"/>
    <w:rsid w:val="00547EAF"/>
    <w:rsid w:val="005615D5"/>
    <w:rsid w:val="00564B39"/>
    <w:rsid w:val="005676F8"/>
    <w:rsid w:val="00575DAC"/>
    <w:rsid w:val="00587CC3"/>
    <w:rsid w:val="00594936"/>
    <w:rsid w:val="005A1E4E"/>
    <w:rsid w:val="005A2827"/>
    <w:rsid w:val="005B4615"/>
    <w:rsid w:val="005E32EB"/>
    <w:rsid w:val="00600781"/>
    <w:rsid w:val="006169F7"/>
    <w:rsid w:val="00624191"/>
    <w:rsid w:val="006254E0"/>
    <w:rsid w:val="0062613D"/>
    <w:rsid w:val="0062665F"/>
    <w:rsid w:val="00637713"/>
    <w:rsid w:val="00640708"/>
    <w:rsid w:val="006639A9"/>
    <w:rsid w:val="00665099"/>
    <w:rsid w:val="00671E81"/>
    <w:rsid w:val="00674FFC"/>
    <w:rsid w:val="00685E9C"/>
    <w:rsid w:val="006A394F"/>
    <w:rsid w:val="006B3EF7"/>
    <w:rsid w:val="006C0D2B"/>
    <w:rsid w:val="006D3BCC"/>
    <w:rsid w:val="00705424"/>
    <w:rsid w:val="00710266"/>
    <w:rsid w:val="00714802"/>
    <w:rsid w:val="00731FC2"/>
    <w:rsid w:val="0073595C"/>
    <w:rsid w:val="007371CC"/>
    <w:rsid w:val="00742B12"/>
    <w:rsid w:val="00744775"/>
    <w:rsid w:val="00746558"/>
    <w:rsid w:val="00763142"/>
    <w:rsid w:val="00774DC4"/>
    <w:rsid w:val="00784379"/>
    <w:rsid w:val="00791BA9"/>
    <w:rsid w:val="00791E0C"/>
    <w:rsid w:val="00797325"/>
    <w:rsid w:val="007A3072"/>
    <w:rsid w:val="007A4D50"/>
    <w:rsid w:val="007B3DBC"/>
    <w:rsid w:val="007C3A3A"/>
    <w:rsid w:val="007C77D3"/>
    <w:rsid w:val="007D1261"/>
    <w:rsid w:val="007D500E"/>
    <w:rsid w:val="007E06F5"/>
    <w:rsid w:val="007E4DC9"/>
    <w:rsid w:val="00811ED5"/>
    <w:rsid w:val="00817984"/>
    <w:rsid w:val="00846C83"/>
    <w:rsid w:val="00850396"/>
    <w:rsid w:val="00863199"/>
    <w:rsid w:val="00870390"/>
    <w:rsid w:val="0088546C"/>
    <w:rsid w:val="00891B39"/>
    <w:rsid w:val="00894031"/>
    <w:rsid w:val="008A24A7"/>
    <w:rsid w:val="008B2C52"/>
    <w:rsid w:val="0090554B"/>
    <w:rsid w:val="00905CB6"/>
    <w:rsid w:val="00905EB9"/>
    <w:rsid w:val="00913B2B"/>
    <w:rsid w:val="00930DE8"/>
    <w:rsid w:val="0094553B"/>
    <w:rsid w:val="00947D36"/>
    <w:rsid w:val="00950710"/>
    <w:rsid w:val="00952C8D"/>
    <w:rsid w:val="009670ED"/>
    <w:rsid w:val="00971261"/>
    <w:rsid w:val="00993123"/>
    <w:rsid w:val="009A4AA4"/>
    <w:rsid w:val="009B7C36"/>
    <w:rsid w:val="009C24A4"/>
    <w:rsid w:val="009C506C"/>
    <w:rsid w:val="009D0CDE"/>
    <w:rsid w:val="009D74D4"/>
    <w:rsid w:val="009D7C7C"/>
    <w:rsid w:val="009E14BC"/>
    <w:rsid w:val="009E611B"/>
    <w:rsid w:val="009F0D09"/>
    <w:rsid w:val="00A006B7"/>
    <w:rsid w:val="00A116B0"/>
    <w:rsid w:val="00A30549"/>
    <w:rsid w:val="00A41018"/>
    <w:rsid w:val="00A457AD"/>
    <w:rsid w:val="00A4795D"/>
    <w:rsid w:val="00A47E57"/>
    <w:rsid w:val="00A65F43"/>
    <w:rsid w:val="00A6604B"/>
    <w:rsid w:val="00A717D8"/>
    <w:rsid w:val="00A7333C"/>
    <w:rsid w:val="00A92E7A"/>
    <w:rsid w:val="00AA5667"/>
    <w:rsid w:val="00AB028E"/>
    <w:rsid w:val="00AB70F9"/>
    <w:rsid w:val="00AC0302"/>
    <w:rsid w:val="00AC31EC"/>
    <w:rsid w:val="00AC3272"/>
    <w:rsid w:val="00AC70C9"/>
    <w:rsid w:val="00AF1DA4"/>
    <w:rsid w:val="00B00FB0"/>
    <w:rsid w:val="00B24529"/>
    <w:rsid w:val="00B31857"/>
    <w:rsid w:val="00B33789"/>
    <w:rsid w:val="00B33996"/>
    <w:rsid w:val="00B42899"/>
    <w:rsid w:val="00B466D4"/>
    <w:rsid w:val="00B5684E"/>
    <w:rsid w:val="00B61F54"/>
    <w:rsid w:val="00B66E31"/>
    <w:rsid w:val="00B71FE7"/>
    <w:rsid w:val="00B745F7"/>
    <w:rsid w:val="00B77D30"/>
    <w:rsid w:val="00BA0837"/>
    <w:rsid w:val="00BA37CF"/>
    <w:rsid w:val="00BB4ED9"/>
    <w:rsid w:val="00BC4867"/>
    <w:rsid w:val="00BE02B2"/>
    <w:rsid w:val="00BE0544"/>
    <w:rsid w:val="00BE4EAD"/>
    <w:rsid w:val="00C21943"/>
    <w:rsid w:val="00C26EC4"/>
    <w:rsid w:val="00C30BCB"/>
    <w:rsid w:val="00C30F3E"/>
    <w:rsid w:val="00C35EC1"/>
    <w:rsid w:val="00C41E1F"/>
    <w:rsid w:val="00C46B58"/>
    <w:rsid w:val="00C46CB4"/>
    <w:rsid w:val="00C57E42"/>
    <w:rsid w:val="00C64CEC"/>
    <w:rsid w:val="00C82AA0"/>
    <w:rsid w:val="00C8586F"/>
    <w:rsid w:val="00C95890"/>
    <w:rsid w:val="00CA4C3E"/>
    <w:rsid w:val="00CA6418"/>
    <w:rsid w:val="00CC6402"/>
    <w:rsid w:val="00CF14D2"/>
    <w:rsid w:val="00CF2174"/>
    <w:rsid w:val="00CF4612"/>
    <w:rsid w:val="00CF6602"/>
    <w:rsid w:val="00D066B6"/>
    <w:rsid w:val="00D1172D"/>
    <w:rsid w:val="00D215C3"/>
    <w:rsid w:val="00D21FF6"/>
    <w:rsid w:val="00D22DF0"/>
    <w:rsid w:val="00D25230"/>
    <w:rsid w:val="00D34CE8"/>
    <w:rsid w:val="00D44F0C"/>
    <w:rsid w:val="00D47289"/>
    <w:rsid w:val="00D5128A"/>
    <w:rsid w:val="00D62389"/>
    <w:rsid w:val="00D723B4"/>
    <w:rsid w:val="00D86F59"/>
    <w:rsid w:val="00D9239B"/>
    <w:rsid w:val="00DB3A7F"/>
    <w:rsid w:val="00DC3969"/>
    <w:rsid w:val="00DD31C2"/>
    <w:rsid w:val="00DD536D"/>
    <w:rsid w:val="00DE7FBD"/>
    <w:rsid w:val="00E04E20"/>
    <w:rsid w:val="00E07984"/>
    <w:rsid w:val="00E100C1"/>
    <w:rsid w:val="00E11F5B"/>
    <w:rsid w:val="00E2617C"/>
    <w:rsid w:val="00E34273"/>
    <w:rsid w:val="00E37FE7"/>
    <w:rsid w:val="00E52202"/>
    <w:rsid w:val="00E6299D"/>
    <w:rsid w:val="00E64ED1"/>
    <w:rsid w:val="00E67498"/>
    <w:rsid w:val="00E82CFD"/>
    <w:rsid w:val="00E87DB5"/>
    <w:rsid w:val="00EA359F"/>
    <w:rsid w:val="00EF45FF"/>
    <w:rsid w:val="00EF5BEF"/>
    <w:rsid w:val="00F077C2"/>
    <w:rsid w:val="00F14A3B"/>
    <w:rsid w:val="00F16D73"/>
    <w:rsid w:val="00F26A51"/>
    <w:rsid w:val="00F543A8"/>
    <w:rsid w:val="00F625F4"/>
    <w:rsid w:val="00F815C2"/>
    <w:rsid w:val="00F827A3"/>
    <w:rsid w:val="00F86561"/>
    <w:rsid w:val="00F923B7"/>
    <w:rsid w:val="00F95B18"/>
    <w:rsid w:val="00F97E5E"/>
    <w:rsid w:val="00FA4A6E"/>
    <w:rsid w:val="00FA67AD"/>
    <w:rsid w:val="00FD1087"/>
    <w:rsid w:val="00FD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F625F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page number"/>
    <w:basedOn w:val="a0"/>
    <w:rsid w:val="007371CC"/>
  </w:style>
  <w:style w:type="character" w:customStyle="1" w:styleId="2">
    <w:name w:val="Основной текст с отступом 2 Знак"/>
    <w:basedOn w:val="a0"/>
    <w:link w:val="20"/>
    <w:locked/>
    <w:rsid w:val="005A1E4E"/>
    <w:rPr>
      <w:sz w:val="26"/>
    </w:rPr>
  </w:style>
  <w:style w:type="paragraph" w:styleId="20">
    <w:name w:val="Body Text Indent 2"/>
    <w:basedOn w:val="a"/>
    <w:link w:val="2"/>
    <w:rsid w:val="005A1E4E"/>
    <w:pPr>
      <w:spacing w:line="360" w:lineRule="auto"/>
      <w:ind w:firstLine="720"/>
      <w:jc w:val="center"/>
    </w:pPr>
    <w:rPr>
      <w:sz w:val="26"/>
    </w:rPr>
  </w:style>
  <w:style w:type="character" w:customStyle="1" w:styleId="21">
    <w:name w:val="Основной текст с отступом 2 Знак1"/>
    <w:basedOn w:val="a0"/>
    <w:link w:val="20"/>
    <w:rsid w:val="005A1E4E"/>
    <w:rPr>
      <w:sz w:val="28"/>
    </w:rPr>
  </w:style>
  <w:style w:type="paragraph" w:customStyle="1" w:styleId="ConsNormal">
    <w:name w:val="ConsNormal"/>
    <w:rsid w:val="005A1E4E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E11F5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Style5">
    <w:name w:val="Style5"/>
    <w:basedOn w:val="a"/>
    <w:uiPriority w:val="99"/>
    <w:rsid w:val="00547EAF"/>
    <w:pPr>
      <w:widowControl w:val="0"/>
      <w:autoSpaceDE w:val="0"/>
      <w:autoSpaceDN w:val="0"/>
      <w:adjustRightInd w:val="0"/>
      <w:spacing w:line="324" w:lineRule="exac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47EAF"/>
    <w:pPr>
      <w:widowControl w:val="0"/>
      <w:autoSpaceDE w:val="0"/>
      <w:autoSpaceDN w:val="0"/>
      <w:adjustRightInd w:val="0"/>
      <w:spacing w:line="324" w:lineRule="exact"/>
      <w:ind w:firstLine="698"/>
      <w:jc w:val="both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547EAF"/>
    <w:rPr>
      <w:rFonts w:ascii="Times New Roman" w:hAnsi="Times New Roman" w:cs="Times New Roman"/>
      <w:sz w:val="26"/>
      <w:szCs w:val="26"/>
    </w:rPr>
  </w:style>
  <w:style w:type="table" w:styleId="a8">
    <w:name w:val="Table Grid"/>
    <w:basedOn w:val="a1"/>
    <w:rsid w:val="00115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575DAC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4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lapshina_a_l</dc:creator>
  <cp:lastModifiedBy>Егупова</cp:lastModifiedBy>
  <cp:revision>2</cp:revision>
  <cp:lastPrinted>2014-11-26T03:56:00Z</cp:lastPrinted>
  <dcterms:created xsi:type="dcterms:W3CDTF">2014-11-26T03:56:00Z</dcterms:created>
  <dcterms:modified xsi:type="dcterms:W3CDTF">2014-11-26T03:56:00Z</dcterms:modified>
</cp:coreProperties>
</file>