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2967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C522D" w:rsidRPr="00CC522D" w:rsidRDefault="00CC522D" w:rsidP="00CC522D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CC522D">
        <w:rPr>
          <w:b/>
        </w:rPr>
        <w:t xml:space="preserve">О ВНЕСЕНИИ ИЗМЕНЕНИЙ В ЗАКОН ПРИМОРСКОГО КРАЯ </w:t>
      </w:r>
    </w:p>
    <w:p w:rsidR="00CC522D" w:rsidRPr="00CC522D" w:rsidRDefault="00CC522D" w:rsidP="00CC522D">
      <w:pPr>
        <w:jc w:val="center"/>
        <w:rPr>
          <w:b/>
        </w:rPr>
      </w:pPr>
      <w:r w:rsidRPr="00CC522D">
        <w:rPr>
          <w:b/>
        </w:rPr>
        <w:t>"О ЗАКОНОДАТЕЛЬНОМ СОБРАНИИ ПРИМОРСКОГО КРАЯ"</w:t>
      </w:r>
    </w:p>
    <w:p w:rsidR="00CC522D" w:rsidRPr="00CC522D" w:rsidRDefault="00CC522D" w:rsidP="00CC522D">
      <w:pPr>
        <w:rPr>
          <w:b/>
        </w:rPr>
      </w:pPr>
    </w:p>
    <w:p w:rsidR="00CC522D" w:rsidRPr="00CC522D" w:rsidRDefault="00CC522D" w:rsidP="00CC522D">
      <w:pPr>
        <w:ind w:firstLine="709"/>
        <w:jc w:val="both"/>
        <w:rPr>
          <w:szCs w:val="28"/>
        </w:rPr>
      </w:pPr>
      <w:proofErr w:type="gramStart"/>
      <w:r w:rsidRPr="00CC522D">
        <w:rPr>
          <w:szCs w:val="28"/>
        </w:rPr>
        <w:t>Принят</w:t>
      </w:r>
      <w:proofErr w:type="gramEnd"/>
      <w:r w:rsidRPr="00CC522D">
        <w:rPr>
          <w:szCs w:val="28"/>
        </w:rPr>
        <w:t xml:space="preserve"> Законодательным Собранием Приморского края 26 ноября 2014 года</w:t>
      </w:r>
    </w:p>
    <w:p w:rsidR="00CC522D" w:rsidRPr="00CC522D" w:rsidRDefault="00CC522D" w:rsidP="00CC522D">
      <w:pPr>
        <w:ind w:firstLine="720"/>
        <w:rPr>
          <w:szCs w:val="28"/>
        </w:rPr>
      </w:pPr>
    </w:p>
    <w:p w:rsidR="00CC522D" w:rsidRPr="00CC522D" w:rsidRDefault="00CC522D" w:rsidP="00CC52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C522D">
        <w:rPr>
          <w:szCs w:val="28"/>
        </w:rPr>
        <w:t>СТАТЬЯ 1.</w:t>
      </w:r>
    </w:p>
    <w:p w:rsidR="00CC522D" w:rsidRPr="00CC522D" w:rsidRDefault="00CC522D" w:rsidP="00CC52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C522D">
        <w:rPr>
          <w:szCs w:val="28"/>
        </w:rPr>
        <w:t xml:space="preserve">Внести в Закон Приморского края от 5 мая 1995 года № 5-КЗ "О </w:t>
      </w:r>
      <w:proofErr w:type="gramStart"/>
      <w:r w:rsidRPr="00CC522D">
        <w:rPr>
          <w:szCs w:val="28"/>
        </w:rPr>
        <w:t>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№ 105, стр. 17, № 6, стр. 10; 2003, № 35, стр. 8;</w:t>
      </w:r>
      <w:proofErr w:type="gramEnd"/>
      <w:r w:rsidRPr="00CC522D">
        <w:rPr>
          <w:szCs w:val="28"/>
        </w:rPr>
        <w:t xml:space="preserve"> </w:t>
      </w:r>
      <w:proofErr w:type="gramStart"/>
      <w:r w:rsidRPr="00CC522D">
        <w:rPr>
          <w:szCs w:val="28"/>
        </w:rPr>
        <w:t>2005, № 90, стр. 4; 2006, № 4, стр. 99; 2007, № 14, стр. 46; 2008, № 68, стр. 125, № 89, стр. 14; 2009, № 107, стр. 32, № 118, стр. 44; 2010, № 157, стр. 20, № 163, стр. 39; 2011, № 176,             стр. 20, № 201, стр. 19; 2012, № 30, стр. 37, № 35, стр. 26, стр. 226;</w:t>
      </w:r>
      <w:proofErr w:type="gramEnd"/>
      <w:r w:rsidRPr="00CC522D">
        <w:rPr>
          <w:szCs w:val="28"/>
        </w:rPr>
        <w:t xml:space="preserve"> </w:t>
      </w:r>
      <w:proofErr w:type="gramStart"/>
      <w:r w:rsidRPr="00CC522D">
        <w:rPr>
          <w:szCs w:val="28"/>
        </w:rPr>
        <w:t xml:space="preserve">2013, </w:t>
      </w:r>
      <w:r w:rsidRPr="00CC522D">
        <w:rPr>
          <w:szCs w:val="28"/>
        </w:rPr>
        <w:br/>
        <w:t>№ 46, стр. 19, № 52, стр. 47, № 55, стр. 37, № 62, стр. 48; 2014, № 86, стр. 12, № 89, стр. 40) следующие изменения:</w:t>
      </w:r>
      <w:proofErr w:type="gramEnd"/>
    </w:p>
    <w:p w:rsidR="00CC522D" w:rsidRPr="00CC522D" w:rsidRDefault="00CC522D" w:rsidP="00CC52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C522D">
        <w:rPr>
          <w:szCs w:val="28"/>
        </w:rPr>
        <w:t>1)статью 19 дополнить пунктом 4</w:t>
      </w:r>
      <w:r w:rsidRPr="00CC522D">
        <w:rPr>
          <w:szCs w:val="28"/>
          <w:vertAlign w:val="superscript"/>
        </w:rPr>
        <w:t>1</w:t>
      </w:r>
      <w:r w:rsidRPr="00CC522D">
        <w:rPr>
          <w:szCs w:val="28"/>
        </w:rPr>
        <w:t xml:space="preserve"> следующего содержания:</w:t>
      </w:r>
    </w:p>
    <w:p w:rsidR="00CC522D" w:rsidRPr="00CC522D" w:rsidRDefault="00CC522D" w:rsidP="00CC52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C522D">
        <w:rPr>
          <w:szCs w:val="28"/>
        </w:rPr>
        <w:t>"4</w:t>
      </w:r>
      <w:r w:rsidRPr="00CC522D">
        <w:rPr>
          <w:szCs w:val="28"/>
          <w:vertAlign w:val="superscript"/>
        </w:rPr>
        <w:t>1</w:t>
      </w:r>
      <w:r w:rsidRPr="00CC522D">
        <w:rPr>
          <w:szCs w:val="28"/>
        </w:rPr>
        <w:t>.Рассмотрение проектов государственных программ Приморского края</w:t>
      </w:r>
      <w:r w:rsidRPr="00CC522D">
        <w:t xml:space="preserve"> и предложений о внесении изменений в государственные программы Приморского края</w:t>
      </w:r>
      <w:proofErr w:type="gramStart"/>
      <w:r w:rsidRPr="00CC522D">
        <w:rPr>
          <w:szCs w:val="28"/>
        </w:rPr>
        <w:t>;"</w:t>
      </w:r>
      <w:proofErr w:type="gramEnd"/>
      <w:r w:rsidRPr="00CC522D">
        <w:rPr>
          <w:szCs w:val="28"/>
        </w:rPr>
        <w:t>;</w:t>
      </w:r>
    </w:p>
    <w:p w:rsidR="00CC522D" w:rsidRPr="00CC522D" w:rsidRDefault="00CC522D" w:rsidP="00CC52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C522D">
        <w:rPr>
          <w:szCs w:val="28"/>
        </w:rPr>
        <w:t>2)в пункте 18 статьи 20 слова "городского округа (муниципального района)</w:t>
      </w:r>
      <w:r w:rsidRPr="00CC522D">
        <w:rPr>
          <w:rFonts w:eastAsia="Calibri"/>
          <w:szCs w:val="28"/>
          <w:lang w:eastAsia="en-US"/>
        </w:rPr>
        <w:t>" заменить словами "закрытого административно-территориального образования".</w:t>
      </w:r>
    </w:p>
    <w:p w:rsidR="00CC522D" w:rsidRPr="00CC522D" w:rsidRDefault="00CC522D" w:rsidP="00CC522D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C522D" w:rsidRPr="00CC522D" w:rsidRDefault="00CC522D" w:rsidP="00CC522D">
      <w:pPr>
        <w:ind w:firstLine="708"/>
        <w:jc w:val="both"/>
        <w:rPr>
          <w:szCs w:val="28"/>
        </w:rPr>
      </w:pPr>
      <w:r w:rsidRPr="00CC522D">
        <w:rPr>
          <w:szCs w:val="28"/>
        </w:rPr>
        <w:t>СТАТЬЯ 2.</w:t>
      </w:r>
    </w:p>
    <w:p w:rsidR="00CC522D" w:rsidRPr="00CC522D" w:rsidRDefault="00CC522D" w:rsidP="00CC522D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C522D">
        <w:rPr>
          <w:szCs w:val="28"/>
        </w:rPr>
        <w:t>Настоящий Закон вступает в силу со дня его официального опубликования.</w:t>
      </w:r>
    </w:p>
    <w:p w:rsidR="00CC522D" w:rsidRPr="00CC522D" w:rsidRDefault="00CC522D" w:rsidP="00CC522D">
      <w:pPr>
        <w:autoSpaceDE w:val="0"/>
        <w:autoSpaceDN w:val="0"/>
        <w:adjustRightInd w:val="0"/>
        <w:jc w:val="both"/>
        <w:rPr>
          <w:szCs w:val="28"/>
        </w:rPr>
      </w:pPr>
    </w:p>
    <w:p w:rsidR="00CC522D" w:rsidRPr="00CC522D" w:rsidRDefault="00CC522D" w:rsidP="00CC522D">
      <w:pPr>
        <w:autoSpaceDE w:val="0"/>
        <w:autoSpaceDN w:val="0"/>
        <w:adjustRightInd w:val="0"/>
        <w:jc w:val="both"/>
        <w:rPr>
          <w:szCs w:val="28"/>
        </w:rPr>
      </w:pPr>
    </w:p>
    <w:p w:rsidR="00CC522D" w:rsidRPr="00CC522D" w:rsidRDefault="00CC522D" w:rsidP="00CC522D">
      <w:pPr>
        <w:autoSpaceDE w:val="0"/>
        <w:autoSpaceDN w:val="0"/>
        <w:adjustRightInd w:val="0"/>
        <w:jc w:val="both"/>
        <w:rPr>
          <w:szCs w:val="28"/>
        </w:rPr>
      </w:pPr>
    </w:p>
    <w:p w:rsidR="00CC522D" w:rsidRPr="00CC522D" w:rsidRDefault="00CC522D" w:rsidP="00CC522D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CC522D">
        <w:rPr>
          <w:szCs w:val="28"/>
        </w:rPr>
        <w:t>Губернатор края                                                                     В.В. Миклушевский</w:t>
      </w:r>
    </w:p>
    <w:p w:rsidR="00CC522D" w:rsidRPr="00CC522D" w:rsidRDefault="00CC522D" w:rsidP="00CC522D">
      <w:pPr>
        <w:rPr>
          <w:b/>
        </w:rPr>
      </w:pPr>
    </w:p>
    <w:p w:rsidR="00FA10FC" w:rsidRDefault="00FA10FC" w:rsidP="00FA10FC">
      <w:pPr>
        <w:tabs>
          <w:tab w:val="right" w:pos="9354"/>
        </w:tabs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A10FC" w:rsidRDefault="00FA10FC" w:rsidP="00FA10FC">
      <w:pPr>
        <w:tabs>
          <w:tab w:val="right" w:pos="9354"/>
        </w:tabs>
        <w:jc w:val="both"/>
        <w:rPr>
          <w:szCs w:val="28"/>
        </w:rPr>
      </w:pPr>
      <w:r>
        <w:rPr>
          <w:szCs w:val="28"/>
        </w:rPr>
        <w:t>3 декабря 2014 года</w:t>
      </w:r>
    </w:p>
    <w:p w:rsidR="00FA10FC" w:rsidRDefault="00FA10FC" w:rsidP="00FA10FC">
      <w:r>
        <w:rPr>
          <w:szCs w:val="28"/>
        </w:rPr>
        <w:t>№ 51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F6E" w:rsidRDefault="00F11F6E">
      <w:r>
        <w:separator/>
      </w:r>
    </w:p>
  </w:endnote>
  <w:endnote w:type="continuationSeparator" w:id="0">
    <w:p w:rsidR="00F11F6E" w:rsidRDefault="00F11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F6E" w:rsidRDefault="00F11F6E">
      <w:r>
        <w:separator/>
      </w:r>
    </w:p>
  </w:footnote>
  <w:footnote w:type="continuationSeparator" w:id="0">
    <w:p w:rsidR="00F11F6E" w:rsidRDefault="00F11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522D"/>
    <w:rsid w:val="0003291F"/>
    <w:rsid w:val="00380EE1"/>
    <w:rsid w:val="003B26E7"/>
    <w:rsid w:val="0047435B"/>
    <w:rsid w:val="005A2827"/>
    <w:rsid w:val="009409CB"/>
    <w:rsid w:val="00AB70F9"/>
    <w:rsid w:val="00AC31EC"/>
    <w:rsid w:val="00B14397"/>
    <w:rsid w:val="00BE0544"/>
    <w:rsid w:val="00CC522D"/>
    <w:rsid w:val="00E34273"/>
    <w:rsid w:val="00E60B2A"/>
    <w:rsid w:val="00F11F6E"/>
    <w:rsid w:val="00F23036"/>
    <w:rsid w:val="00FA10F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C522D"/>
    <w:rPr>
      <w:sz w:val="28"/>
    </w:rPr>
  </w:style>
  <w:style w:type="paragraph" w:styleId="a6">
    <w:name w:val="Balloon Text"/>
    <w:basedOn w:val="a"/>
    <w:link w:val="a7"/>
    <w:rsid w:val="00CC52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C52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2014-11-26T05:37:00Z</cp:lastPrinted>
  <dcterms:created xsi:type="dcterms:W3CDTF">2014-12-03T06:35:00Z</dcterms:created>
  <dcterms:modified xsi:type="dcterms:W3CDTF">2014-12-03T06:35:00Z</dcterms:modified>
</cp:coreProperties>
</file>