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94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3C78" w:rsidRDefault="00753C78" w:rsidP="00753C78">
      <w:pPr>
        <w:jc w:val="center"/>
        <w:rPr>
          <w:b/>
        </w:rPr>
      </w:pPr>
      <w:r w:rsidRPr="00753C78">
        <w:rPr>
          <w:b/>
        </w:rPr>
        <w:t xml:space="preserve">О ВНЕСЕНИИ ИЗМЕНЕНИЯ В СТАТЬЮ 2 ЗАКОНА </w:t>
      </w:r>
    </w:p>
    <w:p w:rsidR="00753C78" w:rsidRDefault="00753C78" w:rsidP="00753C78">
      <w:pPr>
        <w:jc w:val="center"/>
        <w:rPr>
          <w:b/>
        </w:rPr>
      </w:pPr>
      <w:r w:rsidRPr="00753C78">
        <w:rPr>
          <w:b/>
        </w:rPr>
        <w:t xml:space="preserve">ПРИМОРСКОГО КРАЯ "О ДОРОЖНОМ ФОНДЕ </w:t>
      </w:r>
    </w:p>
    <w:p w:rsidR="00753C78" w:rsidRPr="00753C78" w:rsidRDefault="00753C78" w:rsidP="00753C78">
      <w:pPr>
        <w:jc w:val="center"/>
        <w:rPr>
          <w:b/>
        </w:rPr>
      </w:pPr>
      <w:r w:rsidRPr="00753C78">
        <w:rPr>
          <w:b/>
        </w:rPr>
        <w:t>ПРИМОРСКОГО КРАЯ"</w:t>
      </w:r>
    </w:p>
    <w:p w:rsidR="00753C78" w:rsidRPr="00753C78" w:rsidRDefault="00753C78" w:rsidP="00753C78">
      <w:pPr>
        <w:ind w:firstLine="709"/>
        <w:jc w:val="both"/>
      </w:pPr>
    </w:p>
    <w:p w:rsidR="00753C78" w:rsidRPr="00753C78" w:rsidRDefault="00753C78" w:rsidP="00753C78">
      <w:pPr>
        <w:ind w:firstLine="709"/>
        <w:jc w:val="both"/>
      </w:pPr>
      <w:proofErr w:type="gramStart"/>
      <w:r w:rsidRPr="00753C78">
        <w:t>Принят</w:t>
      </w:r>
      <w:proofErr w:type="gramEnd"/>
      <w:r w:rsidRPr="00753C78">
        <w:t xml:space="preserve"> Законодательным Собранием Приморского края 26 ноября 2014 года</w:t>
      </w:r>
    </w:p>
    <w:p w:rsidR="00753C78" w:rsidRPr="00753C78" w:rsidRDefault="00753C78" w:rsidP="00753C78">
      <w:pPr>
        <w:ind w:firstLine="709"/>
        <w:jc w:val="both"/>
      </w:pPr>
    </w:p>
    <w:p w:rsidR="00753C78" w:rsidRPr="00753C78" w:rsidRDefault="00753C78" w:rsidP="00753C7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53C78">
        <w:rPr>
          <w:szCs w:val="28"/>
        </w:rPr>
        <w:t>СТАТЬЯ 1.</w:t>
      </w:r>
    </w:p>
    <w:p w:rsidR="00753C78" w:rsidRPr="00753C78" w:rsidRDefault="00753C78" w:rsidP="00753C7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53C78">
        <w:rPr>
          <w:szCs w:val="28"/>
        </w:rPr>
        <w:t>Внести в статью 2 Закона Приморского края от 6 октября 2011 года № 819-КЗ "О дорожном фонде Приморского края" (Ведомости Законодательного Собрания Приморского края, 2011, № 201, стр. 22; 2012, № 23, стр. 35, № 35, стр. 26, стр. 236; 2013, № 55, стр. 39; 2014, № 81, стр. 13) следующее изменение:</w:t>
      </w:r>
      <w:proofErr w:type="gramEnd"/>
    </w:p>
    <w:p w:rsidR="00753C78" w:rsidRPr="00753C78" w:rsidRDefault="00753C78" w:rsidP="00753C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3C78">
        <w:rPr>
          <w:szCs w:val="28"/>
        </w:rPr>
        <w:t>дополнить пунктом 1</w:t>
      </w:r>
      <w:r w:rsidRPr="00753C78">
        <w:rPr>
          <w:szCs w:val="28"/>
          <w:vertAlign w:val="superscript"/>
        </w:rPr>
        <w:t xml:space="preserve">1 </w:t>
      </w:r>
      <w:r w:rsidRPr="00753C78">
        <w:rPr>
          <w:szCs w:val="28"/>
        </w:rPr>
        <w:t>следующего содержания:</w:t>
      </w:r>
    </w:p>
    <w:p w:rsidR="00753C78" w:rsidRPr="00753C78" w:rsidRDefault="00753C78" w:rsidP="00753C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3C78">
        <w:rPr>
          <w:szCs w:val="28"/>
        </w:rPr>
        <w:t>"1</w:t>
      </w:r>
      <w:r w:rsidRPr="00753C78">
        <w:rPr>
          <w:szCs w:val="28"/>
          <w:vertAlign w:val="superscript"/>
        </w:rPr>
        <w:t>1</w:t>
      </w:r>
      <w:r w:rsidRPr="00753C78">
        <w:rPr>
          <w:szCs w:val="28"/>
        </w:rPr>
        <w:t>)межбюджетных трансфертов из федерального бюджета краевому бюджету</w:t>
      </w:r>
      <w:proofErr w:type="gramStart"/>
      <w:r w:rsidRPr="00753C78">
        <w:rPr>
          <w:szCs w:val="28"/>
        </w:rPr>
        <w:t>;"</w:t>
      </w:r>
      <w:proofErr w:type="gramEnd"/>
      <w:r w:rsidRPr="00753C78">
        <w:rPr>
          <w:szCs w:val="28"/>
        </w:rPr>
        <w:t>.</w:t>
      </w:r>
    </w:p>
    <w:p w:rsidR="00753C78" w:rsidRPr="00753C78" w:rsidRDefault="00753C78" w:rsidP="00753C78">
      <w:pPr>
        <w:widowControl w:val="0"/>
        <w:ind w:firstLine="709"/>
        <w:jc w:val="both"/>
        <w:rPr>
          <w:szCs w:val="28"/>
        </w:rPr>
      </w:pPr>
    </w:p>
    <w:p w:rsidR="00753C78" w:rsidRPr="00753C78" w:rsidRDefault="00753C78" w:rsidP="00753C78">
      <w:pPr>
        <w:widowControl w:val="0"/>
        <w:ind w:firstLine="709"/>
        <w:jc w:val="both"/>
        <w:rPr>
          <w:szCs w:val="28"/>
        </w:rPr>
      </w:pPr>
      <w:r w:rsidRPr="00753C78">
        <w:rPr>
          <w:szCs w:val="28"/>
        </w:rPr>
        <w:t>СТАТЬЯ 2.</w:t>
      </w:r>
    </w:p>
    <w:p w:rsidR="00753C78" w:rsidRPr="00753C78" w:rsidRDefault="00753C78" w:rsidP="00753C78">
      <w:pPr>
        <w:widowControl w:val="0"/>
        <w:ind w:firstLine="709"/>
        <w:jc w:val="both"/>
        <w:rPr>
          <w:szCs w:val="28"/>
        </w:rPr>
      </w:pPr>
      <w:r w:rsidRPr="00753C78">
        <w:rPr>
          <w:szCs w:val="28"/>
        </w:rPr>
        <w:t>Настоящий Закон вступает в силу с 1 января 2015 года.</w:t>
      </w:r>
    </w:p>
    <w:p w:rsidR="00753C78" w:rsidRPr="00753C78" w:rsidRDefault="00753C78" w:rsidP="00753C78">
      <w:pPr>
        <w:tabs>
          <w:tab w:val="left" w:pos="5477"/>
        </w:tabs>
        <w:autoSpaceDE w:val="0"/>
        <w:autoSpaceDN w:val="0"/>
        <w:adjustRightInd w:val="0"/>
        <w:ind w:firstLine="709"/>
        <w:jc w:val="both"/>
      </w:pPr>
    </w:p>
    <w:p w:rsidR="00753C78" w:rsidRPr="00753C78" w:rsidRDefault="00753C78" w:rsidP="00753C78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53C78" w:rsidRPr="00753C78" w:rsidRDefault="00753C78" w:rsidP="00753C78">
      <w:pPr>
        <w:tabs>
          <w:tab w:val="left" w:pos="5477"/>
        </w:tabs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53C78" w:rsidRPr="00753C78" w:rsidTr="005022B4">
        <w:tc>
          <w:tcPr>
            <w:tcW w:w="4785" w:type="dxa"/>
            <w:shd w:val="clear" w:color="auto" w:fill="auto"/>
          </w:tcPr>
          <w:p w:rsidR="00753C78" w:rsidRPr="00753C78" w:rsidRDefault="00753C78" w:rsidP="00753C78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</w:pPr>
            <w:r w:rsidRPr="00753C78">
              <w:t xml:space="preserve">Губернатор края </w:t>
            </w:r>
          </w:p>
        </w:tc>
        <w:tc>
          <w:tcPr>
            <w:tcW w:w="4785" w:type="dxa"/>
            <w:shd w:val="clear" w:color="auto" w:fill="auto"/>
          </w:tcPr>
          <w:p w:rsidR="00753C78" w:rsidRPr="00753C78" w:rsidRDefault="00753C78" w:rsidP="00753C78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  <w:r w:rsidRPr="00753C78">
              <w:t>В.В. Миклушевский</w:t>
            </w:r>
          </w:p>
        </w:tc>
      </w:tr>
    </w:tbl>
    <w:p w:rsidR="00753C78" w:rsidRPr="00753C78" w:rsidRDefault="00753C78" w:rsidP="00753C78">
      <w:pPr>
        <w:ind w:firstLine="709"/>
        <w:jc w:val="both"/>
      </w:pPr>
    </w:p>
    <w:p w:rsidR="00DB7254" w:rsidRDefault="00DB7254" w:rsidP="00DB7254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DB7254" w:rsidRDefault="00DB7254" w:rsidP="00DB7254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BE0544" w:rsidRDefault="00DB7254" w:rsidP="00DB7254">
      <w:r>
        <w:rPr>
          <w:szCs w:val="28"/>
        </w:rPr>
        <w:t>№ 51</w:t>
      </w:r>
      <w:r>
        <w:rPr>
          <w:szCs w:val="28"/>
        </w:rPr>
        <w:t>1</w:t>
      </w:r>
      <w:r>
        <w:rPr>
          <w:szCs w:val="28"/>
        </w:rPr>
        <w:t>-КЗ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0A2" w:rsidRDefault="005950A2">
      <w:r>
        <w:separator/>
      </w:r>
    </w:p>
  </w:endnote>
  <w:endnote w:type="continuationSeparator" w:id="0">
    <w:p w:rsidR="005950A2" w:rsidRDefault="00595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0A2" w:rsidRDefault="005950A2">
      <w:r>
        <w:separator/>
      </w:r>
    </w:p>
  </w:footnote>
  <w:footnote w:type="continuationSeparator" w:id="0">
    <w:p w:rsidR="005950A2" w:rsidRDefault="005950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3C78"/>
    <w:rsid w:val="0003291F"/>
    <w:rsid w:val="00174212"/>
    <w:rsid w:val="002B75A2"/>
    <w:rsid w:val="00380EE1"/>
    <w:rsid w:val="003B26E7"/>
    <w:rsid w:val="0047435B"/>
    <w:rsid w:val="005950A2"/>
    <w:rsid w:val="005A2827"/>
    <w:rsid w:val="00753C78"/>
    <w:rsid w:val="00AB70F9"/>
    <w:rsid w:val="00AC31EC"/>
    <w:rsid w:val="00B14397"/>
    <w:rsid w:val="00BE0544"/>
    <w:rsid w:val="00DB725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53C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53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2014-11-26T03:49:00Z</cp:lastPrinted>
  <dcterms:created xsi:type="dcterms:W3CDTF">2014-12-03T06:31:00Z</dcterms:created>
  <dcterms:modified xsi:type="dcterms:W3CDTF">2014-12-03T06:31:00Z</dcterms:modified>
</cp:coreProperties>
</file>