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4pt;height:53.3pt" o:ole="" fillcolor="window">
            <v:imagedata r:id="rId8" o:title=""/>
          </v:shape>
          <o:OLEObject Type="Embed" ProgID="Word.Picture.8" ShapeID="_x0000_i1025" DrawAspect="Content" ObjectID="_1479040273" r:id="rId9"/>
        </w:object>
      </w:r>
    </w:p>
    <w:p w:rsidR="00871750" w:rsidRPr="00871750" w:rsidRDefault="00871750" w:rsidP="00871750">
      <w:pPr>
        <w:ind w:left="567"/>
        <w:jc w:val="right"/>
      </w:pPr>
      <w:bookmarkStart w:id="0" w:name="_GoBack"/>
      <w:bookmarkEnd w:id="0"/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985"/>
        <w:gridCol w:w="2375"/>
        <w:gridCol w:w="709"/>
        <w:gridCol w:w="850"/>
      </w:tblGrid>
      <w:tr w:rsidR="00595F16" w:rsidTr="005E0561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5E0561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BC5E79" w:rsidP="00BC5E79">
            <w:pPr>
              <w:widowControl w:val="0"/>
              <w:spacing w:after="120"/>
              <w:ind w:firstLine="34"/>
            </w:pPr>
            <w:r>
              <w:t>03</w:t>
            </w:r>
            <w:r w:rsidR="00EA3254">
              <w:t>.</w:t>
            </w:r>
            <w:r w:rsidR="00FB52C2">
              <w:t>1</w:t>
            </w:r>
            <w:r>
              <w:t>2</w:t>
            </w:r>
            <w:r w:rsidR="00EA3254">
              <w:t>.</w:t>
            </w:r>
            <w:r w:rsidR="00372A76">
              <w:t>201</w:t>
            </w:r>
            <w:r w:rsidR="00141362">
              <w:t>4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F2BE7">
            <w:pPr>
              <w:ind w:hanging="107"/>
            </w:pPr>
            <w:r>
              <w:t>337</w:t>
            </w:r>
          </w:p>
        </w:tc>
      </w:tr>
      <w:tr w:rsidR="00595F16" w:rsidTr="005E0561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5E0561">
        <w:trPr>
          <w:gridAfter w:val="3"/>
          <w:wAfter w:w="3934" w:type="dxa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0561" w:rsidRPr="002F02CB" w:rsidRDefault="00AA760E" w:rsidP="00BC5E79">
            <w:pPr>
              <w:ind w:right="35"/>
              <w:jc w:val="both"/>
            </w:pPr>
            <w:r>
              <w:t xml:space="preserve">О </w:t>
            </w:r>
            <w:r w:rsidR="00FB52C2">
              <w:t xml:space="preserve">проекте закона Приморского края "О </w:t>
            </w:r>
            <w:r>
              <w:t xml:space="preserve">внесении изменений в </w:t>
            </w:r>
            <w:r w:rsidR="00FB52C2">
              <w:t xml:space="preserve">статью 18 </w:t>
            </w:r>
            <w:r>
              <w:t>Закон</w:t>
            </w:r>
            <w:r w:rsidR="00FB52C2">
              <w:t>а</w:t>
            </w:r>
            <w:r>
              <w:t xml:space="preserve"> Приморского края "Об особо охраняемых природных территориях Приморского края"</w:t>
            </w:r>
            <w:r w:rsidR="00EA3EFE">
              <w:t xml:space="preserve"> (</w:t>
            </w:r>
            <w:r w:rsidR="00BC5E79">
              <w:t>второе, третье</w:t>
            </w:r>
            <w:r w:rsidR="00EA3EFE">
              <w:t xml:space="preserve"> чтени</w:t>
            </w:r>
            <w:r w:rsidR="00BC5E79">
              <w:t>я</w:t>
            </w:r>
            <w:r w:rsidR="00EA3EFE">
              <w:t>)</w:t>
            </w:r>
          </w:p>
        </w:tc>
      </w:tr>
    </w:tbl>
    <w:p w:rsidR="002F02CB" w:rsidRDefault="002F02CB">
      <w:pPr>
        <w:jc w:val="right"/>
      </w:pPr>
    </w:p>
    <w:p w:rsidR="00CA7363" w:rsidRDefault="00CA7363" w:rsidP="00CA7363">
      <w:pPr>
        <w:ind w:firstLine="709"/>
        <w:jc w:val="both"/>
      </w:pPr>
      <w:r>
        <w:t>Рассмотрев и обсудив</w:t>
      </w:r>
      <w:r w:rsidRPr="00B67EE7">
        <w:t xml:space="preserve"> </w:t>
      </w:r>
      <w:r w:rsidR="001A76E1">
        <w:t xml:space="preserve">проект закона Приморского края </w:t>
      </w:r>
      <w:r w:rsidR="00FB52C2">
        <w:t>"О внесении изменений в статью 18 Закона Приморского края "Об особо охраняемых природных территориях Приморского края"</w:t>
      </w:r>
      <w:r w:rsidR="001A76E1">
        <w:rPr>
          <w:bCs/>
        </w:rPr>
        <w:t xml:space="preserve">, </w:t>
      </w:r>
      <w:r w:rsidR="00BC5E79">
        <w:rPr>
          <w:bCs/>
        </w:rPr>
        <w:t xml:space="preserve">принятый </w:t>
      </w:r>
      <w:r w:rsidR="00BC5E79">
        <w:t>Законодательным Собранием 26 ноября 2014 года в первом чтении, 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BC5E79" w:rsidRPr="00343508" w:rsidRDefault="0043178A" w:rsidP="00BC5E79">
      <w:pPr>
        <w:autoSpaceDE w:val="0"/>
        <w:autoSpaceDN w:val="0"/>
        <w:adjustRightInd w:val="0"/>
        <w:ind w:firstLine="720"/>
        <w:jc w:val="both"/>
      </w:pPr>
      <w:r>
        <w:t>1</w:t>
      </w:r>
      <w:r w:rsidR="007F7D8F">
        <w:t>.</w:t>
      </w:r>
      <w:r w:rsidR="001A76E1">
        <w:t>Рассмотреть</w:t>
      </w:r>
      <w:r w:rsidR="001A76E1" w:rsidRPr="000B1A03">
        <w:t xml:space="preserve"> проект закона </w:t>
      </w:r>
      <w:r w:rsidR="001A76E1" w:rsidRPr="00153A50">
        <w:t xml:space="preserve">Приморского края </w:t>
      </w:r>
      <w:r w:rsidR="00AA760E">
        <w:t xml:space="preserve">"О внесении изменений </w:t>
      </w:r>
      <w:r w:rsidR="00295B43">
        <w:t>в статью 18 Закона Приморского края "Об особо охраняемых природных территориях Приморского края"</w:t>
      </w:r>
      <w:r w:rsidR="001A76E1">
        <w:t xml:space="preserve"> </w:t>
      </w:r>
      <w:r w:rsidR="00BC5E79">
        <w:t xml:space="preserve">во втором и третьем чтениях </w:t>
      </w:r>
      <w:r w:rsidR="00BC5E79" w:rsidRPr="00343508">
        <w:t xml:space="preserve">на </w:t>
      </w:r>
      <w:r w:rsidR="00BC5E79">
        <w:t xml:space="preserve">очередном </w:t>
      </w:r>
      <w:r w:rsidR="00BC5E79" w:rsidRPr="00343508">
        <w:t>заседании Законодательного Собрания</w:t>
      </w:r>
      <w:r w:rsidR="00BC5E79">
        <w:t xml:space="preserve"> в декабре 2014 года</w:t>
      </w:r>
      <w:r w:rsidR="00BC5E79" w:rsidRPr="00343508">
        <w:t>.</w:t>
      </w:r>
    </w:p>
    <w:p w:rsidR="001A76E1" w:rsidRDefault="001A76E1" w:rsidP="00F92AD1">
      <w:pPr>
        <w:ind w:firstLine="709"/>
        <w:jc w:val="both"/>
      </w:pPr>
    </w:p>
    <w:p w:rsidR="00E23F0A" w:rsidRDefault="0043178A" w:rsidP="00F92AD1">
      <w:pPr>
        <w:ind w:firstLine="709"/>
        <w:jc w:val="both"/>
      </w:pPr>
      <w:r>
        <w:t>2</w:t>
      </w:r>
      <w:r w:rsidR="001A76E1">
        <w:t>.</w:t>
      </w:r>
      <w:r w:rsidR="00E23F0A">
        <w:t>Рекомендовать Законодательному Собранию принять указанный законопроект</w:t>
      </w:r>
      <w:r w:rsidR="00E23F0A" w:rsidRPr="003D6D17">
        <w:t xml:space="preserve"> </w:t>
      </w:r>
      <w:r w:rsidR="00E23F0A" w:rsidRPr="000B1A03">
        <w:t>в</w:t>
      </w:r>
      <w:r w:rsidR="00BC5E79">
        <w:t>о</w:t>
      </w:r>
      <w:r w:rsidR="00E23F0A" w:rsidRPr="000B1A03">
        <w:t xml:space="preserve"> </w:t>
      </w:r>
      <w:r w:rsidR="00BC5E79">
        <w:t>втором и третьем</w:t>
      </w:r>
      <w:r w:rsidR="00E23F0A" w:rsidRPr="000B1A03">
        <w:t xml:space="preserve"> чтени</w:t>
      </w:r>
      <w:r w:rsidR="00BC5E79">
        <w:t>ях</w:t>
      </w:r>
      <w:r w:rsidR="00E23F0A">
        <w:t>.</w:t>
      </w:r>
    </w:p>
    <w:p w:rsidR="00E23F0A" w:rsidRDefault="00E23F0A" w:rsidP="00F92AD1">
      <w:pPr>
        <w:ind w:firstLine="709"/>
        <w:jc w:val="both"/>
      </w:pPr>
    </w:p>
    <w:p w:rsidR="00E23F0A" w:rsidRDefault="0043178A" w:rsidP="00F92AD1">
      <w:pPr>
        <w:ind w:firstLine="709"/>
        <w:jc w:val="both"/>
      </w:pPr>
      <w:r>
        <w:t>3</w:t>
      </w:r>
      <w:r w:rsidR="00E23F0A">
        <w:t>.</w:t>
      </w:r>
      <w:r w:rsidR="00E23F0A" w:rsidRPr="00CB4C38">
        <w:t xml:space="preserve">Поручить </w:t>
      </w:r>
      <w:r w:rsidR="00E10C62">
        <w:t>выступить с докладом по данному вопросу</w:t>
      </w:r>
      <w:r w:rsidR="00E10C62" w:rsidRPr="00CB4C38">
        <w:t xml:space="preserve"> </w:t>
      </w:r>
      <w:r w:rsidR="00545C88" w:rsidRPr="00CB4C38">
        <w:t>председател</w:t>
      </w:r>
      <w:r w:rsidR="00545C88">
        <w:t>ю</w:t>
      </w:r>
      <w:r w:rsidR="00545C88" w:rsidRPr="00CB4C38">
        <w:t xml:space="preserve"> комитета </w:t>
      </w:r>
      <w:r w:rsidR="00E23F0A">
        <w:t>Зотову Е.А. на заседании Законодательного Собрания.</w:t>
      </w:r>
    </w:p>
    <w:p w:rsidR="00E23F0A" w:rsidRDefault="00E23F0A" w:rsidP="00F92AD1">
      <w:pPr>
        <w:ind w:firstLine="709"/>
        <w:jc w:val="both"/>
      </w:pPr>
    </w:p>
    <w:p w:rsidR="001E2AD4" w:rsidRDefault="0043178A" w:rsidP="00F92AD1">
      <w:pPr>
        <w:ind w:firstLine="709"/>
        <w:jc w:val="both"/>
      </w:pPr>
      <w:r>
        <w:t>4</w:t>
      </w:r>
      <w:r w:rsidR="00E23F0A">
        <w:t>.</w:t>
      </w:r>
      <w:r w:rsidR="001E2AD4">
        <w:t xml:space="preserve">Определить время </w:t>
      </w:r>
      <w:r w:rsidR="00295B43">
        <w:t xml:space="preserve">для </w:t>
      </w:r>
      <w:r w:rsidR="001E2AD4">
        <w:t>рассмотрени</w:t>
      </w:r>
      <w:r w:rsidR="00295B43">
        <w:t xml:space="preserve">я указанного </w:t>
      </w:r>
      <w:r w:rsidR="001E2AD4">
        <w:t>вопроса</w:t>
      </w:r>
      <w:r w:rsidR="00295B43">
        <w:t xml:space="preserve"> на заседании </w:t>
      </w:r>
      <w:r w:rsidR="001E2AD4">
        <w:t xml:space="preserve"> </w:t>
      </w:r>
      <w:r w:rsidR="00295B43">
        <w:t xml:space="preserve">Законодательного Собрания </w:t>
      </w:r>
      <w:r w:rsidR="001E2AD4">
        <w:t xml:space="preserve">– </w:t>
      </w:r>
      <w:r w:rsidR="00AB3ECE">
        <w:t>5</w:t>
      </w:r>
      <w:r w:rsidR="001E2AD4">
        <w:t xml:space="preserve"> минут, в том числе для </w:t>
      </w:r>
      <w:r w:rsidR="00CD641A">
        <w:t xml:space="preserve">доклада – </w:t>
      </w:r>
      <w:r>
        <w:t>3</w:t>
      </w:r>
      <w:r w:rsidR="00CD641A">
        <w:t xml:space="preserve"> минут</w:t>
      </w:r>
      <w:r w:rsidR="00AB3ECE">
        <w:t>ы.</w:t>
      </w:r>
    </w:p>
    <w:p w:rsidR="001E2AD4" w:rsidRDefault="001E2AD4" w:rsidP="00F92AD1">
      <w:pPr>
        <w:ind w:firstLine="709"/>
        <w:jc w:val="both"/>
      </w:pPr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CD4034" w:rsidRDefault="00CD4034" w:rsidP="00CD4034"/>
    <w:p w:rsidR="00EA3EFE" w:rsidRDefault="0043178A" w:rsidP="00CD4034">
      <w:r>
        <w:t>П</w:t>
      </w:r>
      <w:r w:rsidR="00CD4034">
        <w:t>редседател</w:t>
      </w:r>
      <w:r>
        <w:t>ь</w:t>
      </w:r>
      <w:r w:rsidR="00CD4034">
        <w:t xml:space="preserve"> комитета                                           </w:t>
      </w:r>
      <w:r w:rsidR="007F7D8F">
        <w:t xml:space="preserve"> </w:t>
      </w:r>
      <w:r w:rsidR="00402A8F">
        <w:t xml:space="preserve"> </w:t>
      </w:r>
      <w:r w:rsidR="007F7D8F">
        <w:t xml:space="preserve"> </w:t>
      </w:r>
      <w:r>
        <w:t xml:space="preserve">                            </w:t>
      </w:r>
      <w:r w:rsidR="00CD4034">
        <w:t xml:space="preserve"> </w:t>
      </w:r>
      <w:r>
        <w:t>Е.А. Зотов</w:t>
      </w:r>
    </w:p>
    <w:p w:rsidR="00EA3EFE" w:rsidRDefault="00EA3EFE" w:rsidP="00CD4034"/>
    <w:sectPr w:rsidR="00EA3EFE" w:rsidSect="001E2AD4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A14" w:rsidRDefault="00580A14">
      <w:r>
        <w:separator/>
      </w:r>
    </w:p>
  </w:endnote>
  <w:endnote w:type="continuationSeparator" w:id="0">
    <w:p w:rsidR="00580A14" w:rsidRDefault="0058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A14" w:rsidRDefault="00580A14">
      <w:r>
        <w:separator/>
      </w:r>
    </w:p>
  </w:footnote>
  <w:footnote w:type="continuationSeparator" w:id="0">
    <w:p w:rsidR="00580A14" w:rsidRDefault="00580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AF65DB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C5E79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606E"/>
    <w:rsid w:val="000E1498"/>
    <w:rsid w:val="0011380F"/>
    <w:rsid w:val="00113E27"/>
    <w:rsid w:val="00117D97"/>
    <w:rsid w:val="00123507"/>
    <w:rsid w:val="00141362"/>
    <w:rsid w:val="0015104F"/>
    <w:rsid w:val="00151BB0"/>
    <w:rsid w:val="00152A64"/>
    <w:rsid w:val="00155065"/>
    <w:rsid w:val="0017227B"/>
    <w:rsid w:val="00190E72"/>
    <w:rsid w:val="001A2317"/>
    <w:rsid w:val="001A6AC8"/>
    <w:rsid w:val="001A76E1"/>
    <w:rsid w:val="001C1504"/>
    <w:rsid w:val="001C4715"/>
    <w:rsid w:val="001E2AD4"/>
    <w:rsid w:val="00201F7D"/>
    <w:rsid w:val="00213DAD"/>
    <w:rsid w:val="002171D7"/>
    <w:rsid w:val="00222830"/>
    <w:rsid w:val="002743E1"/>
    <w:rsid w:val="00274D89"/>
    <w:rsid w:val="00291EFE"/>
    <w:rsid w:val="00295B43"/>
    <w:rsid w:val="002A04AA"/>
    <w:rsid w:val="002B68BF"/>
    <w:rsid w:val="002D3793"/>
    <w:rsid w:val="002D66E8"/>
    <w:rsid w:val="002E46B4"/>
    <w:rsid w:val="002F02CB"/>
    <w:rsid w:val="00303019"/>
    <w:rsid w:val="0030603C"/>
    <w:rsid w:val="00320F2B"/>
    <w:rsid w:val="003656AB"/>
    <w:rsid w:val="00365A05"/>
    <w:rsid w:val="00372A76"/>
    <w:rsid w:val="00397122"/>
    <w:rsid w:val="003B54B8"/>
    <w:rsid w:val="003C4624"/>
    <w:rsid w:val="003E6834"/>
    <w:rsid w:val="00402A8F"/>
    <w:rsid w:val="0043178A"/>
    <w:rsid w:val="00433773"/>
    <w:rsid w:val="00452707"/>
    <w:rsid w:val="0045783B"/>
    <w:rsid w:val="0046121A"/>
    <w:rsid w:val="004B30F2"/>
    <w:rsid w:val="004C102E"/>
    <w:rsid w:val="004E3D78"/>
    <w:rsid w:val="004F2B43"/>
    <w:rsid w:val="00500F87"/>
    <w:rsid w:val="00504E7F"/>
    <w:rsid w:val="00545C88"/>
    <w:rsid w:val="00564CFC"/>
    <w:rsid w:val="005735C4"/>
    <w:rsid w:val="00580A14"/>
    <w:rsid w:val="00595F16"/>
    <w:rsid w:val="005B31CB"/>
    <w:rsid w:val="005D4082"/>
    <w:rsid w:val="005E0561"/>
    <w:rsid w:val="005E1C5A"/>
    <w:rsid w:val="005F0592"/>
    <w:rsid w:val="005F1313"/>
    <w:rsid w:val="00644B73"/>
    <w:rsid w:val="00650698"/>
    <w:rsid w:val="00651DF6"/>
    <w:rsid w:val="006648AE"/>
    <w:rsid w:val="00667282"/>
    <w:rsid w:val="00680ED4"/>
    <w:rsid w:val="006A0FF4"/>
    <w:rsid w:val="006A5070"/>
    <w:rsid w:val="00702C57"/>
    <w:rsid w:val="00726912"/>
    <w:rsid w:val="0073130C"/>
    <w:rsid w:val="00733319"/>
    <w:rsid w:val="00766295"/>
    <w:rsid w:val="0077354F"/>
    <w:rsid w:val="007867BE"/>
    <w:rsid w:val="00794BF3"/>
    <w:rsid w:val="007A4201"/>
    <w:rsid w:val="007C055F"/>
    <w:rsid w:val="007E1C72"/>
    <w:rsid w:val="007F0F0C"/>
    <w:rsid w:val="007F7D8F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5211"/>
    <w:rsid w:val="008F2060"/>
    <w:rsid w:val="00900034"/>
    <w:rsid w:val="009060F6"/>
    <w:rsid w:val="00907E35"/>
    <w:rsid w:val="009105D7"/>
    <w:rsid w:val="009263EC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A760E"/>
    <w:rsid w:val="00AB3A66"/>
    <w:rsid w:val="00AB3ECE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56827"/>
    <w:rsid w:val="00BB0F3D"/>
    <w:rsid w:val="00BC5E79"/>
    <w:rsid w:val="00BF24C7"/>
    <w:rsid w:val="00C27A00"/>
    <w:rsid w:val="00C454F6"/>
    <w:rsid w:val="00C625C4"/>
    <w:rsid w:val="00C62908"/>
    <w:rsid w:val="00C67495"/>
    <w:rsid w:val="00C714E3"/>
    <w:rsid w:val="00CA7363"/>
    <w:rsid w:val="00CB76B2"/>
    <w:rsid w:val="00CC13D2"/>
    <w:rsid w:val="00CD4034"/>
    <w:rsid w:val="00CD641A"/>
    <w:rsid w:val="00CD7525"/>
    <w:rsid w:val="00CE674F"/>
    <w:rsid w:val="00D02CCF"/>
    <w:rsid w:val="00D039B2"/>
    <w:rsid w:val="00D30E85"/>
    <w:rsid w:val="00D3588C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0C62"/>
    <w:rsid w:val="00E16FB4"/>
    <w:rsid w:val="00E23F0A"/>
    <w:rsid w:val="00E26EA4"/>
    <w:rsid w:val="00E30D1A"/>
    <w:rsid w:val="00E54EAC"/>
    <w:rsid w:val="00E84F6D"/>
    <w:rsid w:val="00EA1EB3"/>
    <w:rsid w:val="00EA3254"/>
    <w:rsid w:val="00EA3EFE"/>
    <w:rsid w:val="00EB2BD7"/>
    <w:rsid w:val="00EB3875"/>
    <w:rsid w:val="00EE3549"/>
    <w:rsid w:val="00EF2BE7"/>
    <w:rsid w:val="00F10DE4"/>
    <w:rsid w:val="00F13005"/>
    <w:rsid w:val="00F16B04"/>
    <w:rsid w:val="00F5158F"/>
    <w:rsid w:val="00F53416"/>
    <w:rsid w:val="00F649A5"/>
    <w:rsid w:val="00F86EB9"/>
    <w:rsid w:val="00F92AD1"/>
    <w:rsid w:val="00FA23E1"/>
    <w:rsid w:val="00FB1587"/>
    <w:rsid w:val="00FB52C2"/>
    <w:rsid w:val="00FB67D4"/>
    <w:rsid w:val="00FC7630"/>
    <w:rsid w:val="00FD3EA8"/>
    <w:rsid w:val="00FD667E"/>
    <w:rsid w:val="00FE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9A6F5-E91A-4632-8FFB-8177C3365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Захарова Анна Валентиновна</cp:lastModifiedBy>
  <cp:revision>2</cp:revision>
  <cp:lastPrinted>2013-10-09T00:45:00Z</cp:lastPrinted>
  <dcterms:created xsi:type="dcterms:W3CDTF">2014-12-02T05:44:00Z</dcterms:created>
  <dcterms:modified xsi:type="dcterms:W3CDTF">2014-12-02T05:44:00Z</dcterms:modified>
</cp:coreProperties>
</file>