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746D62">
            <w:pPr>
              <w:jc w:val="both"/>
            </w:pPr>
            <w:r w:rsidRPr="00A50001">
              <w:t xml:space="preserve">О </w:t>
            </w:r>
            <w:r w:rsidR="00746D62">
              <w:t>З</w:t>
            </w:r>
            <w:r w:rsidRPr="00A50001">
              <w:t>акон</w:t>
            </w:r>
            <w:r w:rsidR="00746D62">
              <w:t>е</w:t>
            </w:r>
            <w:r w:rsidRPr="00A50001">
              <w:t xml:space="preserve"> Приморского края </w:t>
            </w:r>
            <w:r w:rsidR="00220B30">
              <w:t xml:space="preserve">"О внесении изменений в Закон Приморского края </w:t>
            </w:r>
            <w:r w:rsidR="00220B30" w:rsidRPr="000411F6">
              <w:rPr>
                <w:szCs w:val="28"/>
              </w:rPr>
              <w:t>"</w:t>
            </w:r>
            <w:r w:rsidR="00220B30">
              <w:rPr>
                <w:szCs w:val="28"/>
              </w:rPr>
              <w:t>О регулировании отношений в сфере оборота древесины на территории Приморского края</w:t>
            </w:r>
            <w:r w:rsidR="00220B30" w:rsidRPr="000411F6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0A4D08">
      <w:pPr>
        <w:pStyle w:val="a5"/>
        <w:ind w:firstLine="720"/>
      </w:pPr>
      <w:r>
        <w:t xml:space="preserve">1.Принять </w:t>
      </w:r>
      <w:r w:rsidR="00746D62">
        <w:t>З</w:t>
      </w:r>
      <w:r>
        <w:t xml:space="preserve">акон Приморского края </w:t>
      </w:r>
      <w:r w:rsidR="00220B30">
        <w:t xml:space="preserve">"О внесении изменений в Закон Приморского края </w:t>
      </w:r>
      <w:r w:rsidR="00220B30" w:rsidRPr="000411F6">
        <w:rPr>
          <w:szCs w:val="28"/>
        </w:rPr>
        <w:t>"</w:t>
      </w:r>
      <w:r w:rsidR="00220B30">
        <w:rPr>
          <w:szCs w:val="28"/>
        </w:rPr>
        <w:t>О регулировании отношений в сфере оборота древесины на территории Приморского края</w:t>
      </w:r>
      <w:r w:rsidR="00220B30" w:rsidRPr="000411F6">
        <w:rPr>
          <w:szCs w:val="28"/>
        </w:rPr>
        <w:t>"</w:t>
      </w:r>
      <w:bookmarkStart w:id="0" w:name="_GoBack"/>
      <w:bookmarkEnd w:id="0"/>
      <w:r>
        <w:t>.</w:t>
      </w:r>
    </w:p>
    <w:p w:rsidR="00C14CF3" w:rsidRDefault="00C14CF3" w:rsidP="00C14CF3">
      <w:pPr>
        <w:pStyle w:val="a5"/>
        <w:ind w:firstLine="720"/>
      </w:pPr>
    </w:p>
    <w:p w:rsidR="00746D62" w:rsidRDefault="00746D62" w:rsidP="00746D6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941" w:rsidRDefault="00B43941" w:rsidP="00441D5E">
      <w:pPr>
        <w:pStyle w:val="1"/>
      </w:pPr>
      <w:r>
        <w:separator/>
      </w:r>
    </w:p>
  </w:endnote>
  <w:endnote w:type="continuationSeparator" w:id="0">
    <w:p w:rsidR="00B43941" w:rsidRDefault="00B4394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941" w:rsidRDefault="00B43941" w:rsidP="00441D5E">
      <w:pPr>
        <w:pStyle w:val="1"/>
      </w:pPr>
      <w:r>
        <w:separator/>
      </w:r>
    </w:p>
  </w:footnote>
  <w:footnote w:type="continuationSeparator" w:id="0">
    <w:p w:rsidR="00B43941" w:rsidRDefault="00B4394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A4D08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0B30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46D62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8D3789"/>
    <w:rsid w:val="00934EE0"/>
    <w:rsid w:val="009567F2"/>
    <w:rsid w:val="00965DA6"/>
    <w:rsid w:val="00974821"/>
    <w:rsid w:val="009A4489"/>
    <w:rsid w:val="009C52C8"/>
    <w:rsid w:val="00A147B1"/>
    <w:rsid w:val="00A72E1E"/>
    <w:rsid w:val="00A740D8"/>
    <w:rsid w:val="00A95412"/>
    <w:rsid w:val="00AC348F"/>
    <w:rsid w:val="00AC7EC6"/>
    <w:rsid w:val="00B43941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76653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74F68-ACA7-4607-9B04-6934F05E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2014-11-25T00:19:00Z</dcterms:created>
  <dcterms:modified xsi:type="dcterms:W3CDTF">2014-11-25T00:19:00Z</dcterms:modified>
</cp:coreProperties>
</file>