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5542F1">
        <w:tc>
          <w:tcPr>
            <w:tcW w:w="3237" w:type="dxa"/>
          </w:tcPr>
          <w:p w:rsidR="005542F1" w:rsidRPr="00D6615C" w:rsidRDefault="005542F1" w:rsidP="009A4489">
            <w:pPr>
              <w:rPr>
                <w:sz w:val="20"/>
              </w:rPr>
            </w:pPr>
          </w:p>
        </w:tc>
        <w:tc>
          <w:tcPr>
            <w:tcW w:w="3237" w:type="dxa"/>
            <w:vAlign w:val="bottom"/>
          </w:tcPr>
          <w:p w:rsidR="005542F1" w:rsidRDefault="005542F1" w:rsidP="009A4489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5542F1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>П</w:t>
            </w:r>
            <w:r w:rsidR="00D61CA7">
              <w:rPr>
                <w:sz w:val="20"/>
              </w:rPr>
              <w:t>роект</w:t>
            </w:r>
            <w:r>
              <w:rPr>
                <w:sz w:val="20"/>
              </w:rPr>
              <w:t xml:space="preserve"> подготовлен комитетом</w:t>
            </w:r>
          </w:p>
          <w:p w:rsidR="002D7F39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2D7F39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>продовольственной политике и</w:t>
            </w:r>
          </w:p>
          <w:p w:rsidR="002D7F39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>природопользованию</w:t>
            </w:r>
          </w:p>
        </w:tc>
      </w:tr>
    </w:tbl>
    <w:p w:rsidR="00441D5E" w:rsidRDefault="00441D5E" w:rsidP="009A448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D61CA7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C14CF3" w:rsidP="00AC5A2F">
            <w:pPr>
              <w:jc w:val="both"/>
            </w:pPr>
            <w:r w:rsidRPr="00A50001">
              <w:t xml:space="preserve">О проекте закона Приморского края </w:t>
            </w:r>
            <w:r w:rsidR="00B645BC" w:rsidRPr="00E23C63">
              <w:rPr>
                <w:szCs w:val="28"/>
              </w:rPr>
              <w:t xml:space="preserve">"О внесении изменений в </w:t>
            </w:r>
            <w:r w:rsidR="00C97D07">
              <w:rPr>
                <w:szCs w:val="28"/>
              </w:rPr>
              <w:t xml:space="preserve">статью </w:t>
            </w:r>
            <w:r w:rsidR="000507A3">
              <w:rPr>
                <w:szCs w:val="28"/>
              </w:rPr>
              <w:t>11</w:t>
            </w:r>
            <w:r w:rsidR="00C97D07">
              <w:rPr>
                <w:szCs w:val="28"/>
              </w:rPr>
              <w:t xml:space="preserve"> </w:t>
            </w:r>
            <w:r w:rsidR="00B645BC" w:rsidRPr="00E23C63">
              <w:rPr>
                <w:snapToGrid w:val="0"/>
                <w:szCs w:val="28"/>
              </w:rPr>
              <w:t>Закон</w:t>
            </w:r>
            <w:r w:rsidR="00C97D07">
              <w:rPr>
                <w:snapToGrid w:val="0"/>
                <w:szCs w:val="28"/>
              </w:rPr>
              <w:t>а</w:t>
            </w:r>
            <w:r w:rsidR="00B645BC" w:rsidRPr="00E23C63">
              <w:rPr>
                <w:snapToGrid w:val="0"/>
                <w:szCs w:val="28"/>
              </w:rPr>
              <w:t xml:space="preserve"> Приморского края </w:t>
            </w:r>
            <w:r w:rsidR="00B645BC" w:rsidRPr="00E23C63">
              <w:rPr>
                <w:bCs/>
                <w:szCs w:val="28"/>
              </w:rPr>
              <w:t>"</w:t>
            </w:r>
            <w:r w:rsidR="00B645BC" w:rsidRPr="00E23C63">
              <w:rPr>
                <w:szCs w:val="28"/>
              </w:rPr>
              <w:t>О</w:t>
            </w:r>
            <w:r w:rsidR="00AC5A2F">
              <w:rPr>
                <w:szCs w:val="28"/>
              </w:rPr>
              <w:t xml:space="preserve"> регулировании отно</w:t>
            </w:r>
            <w:bookmarkStart w:id="0" w:name="_GoBack"/>
            <w:bookmarkEnd w:id="0"/>
            <w:r w:rsidR="00AC5A2F">
              <w:rPr>
                <w:szCs w:val="28"/>
              </w:rPr>
              <w:t>шений в сфере оборота древесины на территории</w:t>
            </w:r>
            <w:r w:rsidR="00C97D07">
              <w:rPr>
                <w:szCs w:val="28"/>
              </w:rPr>
              <w:t xml:space="preserve"> </w:t>
            </w:r>
            <w:r w:rsidR="00B645BC" w:rsidRPr="00E23C63">
              <w:rPr>
                <w:szCs w:val="28"/>
              </w:rPr>
              <w:t>Приморско</w:t>
            </w:r>
            <w:r w:rsidR="00AC5A2F">
              <w:rPr>
                <w:szCs w:val="28"/>
              </w:rPr>
              <w:t>го</w:t>
            </w:r>
            <w:r w:rsidR="00D7446F">
              <w:rPr>
                <w:szCs w:val="28"/>
              </w:rPr>
              <w:t xml:space="preserve"> </w:t>
            </w:r>
            <w:r w:rsidR="00B645BC" w:rsidRPr="00E23C63">
              <w:rPr>
                <w:szCs w:val="28"/>
              </w:rPr>
              <w:t>кра</w:t>
            </w:r>
            <w:r w:rsidR="00AC5A2F">
              <w:rPr>
                <w:szCs w:val="28"/>
              </w:rPr>
              <w:t>я</w:t>
            </w:r>
            <w:r w:rsidR="00B645BC" w:rsidRPr="00E23C63">
              <w:rPr>
                <w:szCs w:val="28"/>
              </w:rPr>
              <w:t>"</w:t>
            </w:r>
          </w:p>
        </w:tc>
      </w:tr>
    </w:tbl>
    <w:p w:rsidR="000E4AAC" w:rsidRDefault="000E4AAC" w:rsidP="00C14CF3">
      <w:pPr>
        <w:pStyle w:val="a5"/>
        <w:ind w:firstLine="709"/>
      </w:pPr>
    </w:p>
    <w:p w:rsidR="00C14CF3" w:rsidRDefault="00C14CF3" w:rsidP="009F22CA">
      <w:pPr>
        <w:pStyle w:val="a5"/>
        <w:tabs>
          <w:tab w:val="left" w:pos="567"/>
        </w:tabs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  <w:ind w:firstLine="0"/>
      </w:pPr>
      <w:r>
        <w:t>ПОСТАНОВЛЯЕТ:</w:t>
      </w:r>
    </w:p>
    <w:p w:rsidR="00C14CF3" w:rsidRDefault="009F22CA" w:rsidP="009F22CA">
      <w:pPr>
        <w:pStyle w:val="a5"/>
        <w:ind w:firstLine="0"/>
      </w:pPr>
      <w:r>
        <w:tab/>
      </w:r>
    </w:p>
    <w:p w:rsidR="00C14CF3" w:rsidRDefault="009F22CA" w:rsidP="009F22CA">
      <w:pPr>
        <w:pStyle w:val="a5"/>
        <w:ind w:firstLine="720"/>
      </w:pPr>
      <w:r>
        <w:t>1</w:t>
      </w:r>
      <w:r w:rsidR="00C14CF3">
        <w:t xml:space="preserve">.Принять проект закона Приморского края </w:t>
      </w:r>
      <w:r w:rsidR="00C97D07">
        <w:t xml:space="preserve">"О внесении изменений в статью </w:t>
      </w:r>
      <w:r w:rsidR="00AC5A2F">
        <w:t>11</w:t>
      </w:r>
      <w:r w:rsidR="00C97D07">
        <w:t xml:space="preserve"> Закона Приморского края </w:t>
      </w:r>
      <w:r w:rsidR="00C97D07" w:rsidRPr="000411F6">
        <w:rPr>
          <w:szCs w:val="28"/>
        </w:rPr>
        <w:t>"</w:t>
      </w:r>
      <w:r w:rsidR="00C97D07">
        <w:rPr>
          <w:szCs w:val="28"/>
        </w:rPr>
        <w:t>О</w:t>
      </w:r>
      <w:r w:rsidR="00AC5A2F">
        <w:rPr>
          <w:szCs w:val="28"/>
        </w:rPr>
        <w:t xml:space="preserve"> регулировании отношений в сфере оборота древесины на территории </w:t>
      </w:r>
      <w:r w:rsidR="00C97D07">
        <w:rPr>
          <w:szCs w:val="28"/>
        </w:rPr>
        <w:t>Приморско</w:t>
      </w:r>
      <w:r w:rsidR="00AC5A2F">
        <w:rPr>
          <w:szCs w:val="28"/>
        </w:rPr>
        <w:t>го</w:t>
      </w:r>
      <w:r w:rsidR="00C97D07">
        <w:rPr>
          <w:szCs w:val="28"/>
        </w:rPr>
        <w:t xml:space="preserve"> кра</w:t>
      </w:r>
      <w:r w:rsidR="00AC5A2F">
        <w:rPr>
          <w:szCs w:val="28"/>
        </w:rPr>
        <w:t>я</w:t>
      </w:r>
      <w:r w:rsidR="00C97D07" w:rsidRPr="000411F6">
        <w:rPr>
          <w:szCs w:val="28"/>
        </w:rPr>
        <w:t>"</w:t>
      </w:r>
      <w:r w:rsidR="00C97D07">
        <w:rPr>
          <w:szCs w:val="28"/>
        </w:rPr>
        <w:t xml:space="preserve"> </w:t>
      </w:r>
      <w:r w:rsidR="00524FC8">
        <w:rPr>
          <w:szCs w:val="28"/>
        </w:rPr>
        <w:t xml:space="preserve">с новым названием </w:t>
      </w:r>
      <w:r w:rsidR="000244AC">
        <w:t xml:space="preserve">"О внесении изменений в Закон Приморского края </w:t>
      </w:r>
      <w:r w:rsidR="000244AC" w:rsidRPr="000411F6">
        <w:rPr>
          <w:szCs w:val="28"/>
        </w:rPr>
        <w:t>"</w:t>
      </w:r>
      <w:r w:rsidR="000244AC">
        <w:rPr>
          <w:szCs w:val="28"/>
        </w:rPr>
        <w:t>О</w:t>
      </w:r>
      <w:r w:rsidR="00AC5A2F">
        <w:rPr>
          <w:szCs w:val="28"/>
        </w:rPr>
        <w:t xml:space="preserve"> </w:t>
      </w:r>
      <w:r w:rsidR="00AC5A2F">
        <w:rPr>
          <w:szCs w:val="28"/>
        </w:rPr>
        <w:t>регулировании отношений в сфере оборота древесины на территории Приморского края</w:t>
      </w:r>
      <w:r w:rsidR="000244AC" w:rsidRPr="000411F6">
        <w:rPr>
          <w:szCs w:val="28"/>
        </w:rPr>
        <w:t>"</w:t>
      </w:r>
      <w:r w:rsidR="000244AC">
        <w:rPr>
          <w:szCs w:val="28"/>
        </w:rPr>
        <w:t xml:space="preserve"> </w:t>
      </w:r>
      <w:r w:rsidR="00816774">
        <w:t>в</w:t>
      </w:r>
      <w:r w:rsidR="00524FC8">
        <w:t xml:space="preserve">о </w:t>
      </w:r>
      <w:r w:rsidR="000244AC">
        <w:t>втором</w:t>
      </w:r>
      <w:r w:rsidR="00C14CF3">
        <w:t xml:space="preserve"> чтении.</w:t>
      </w:r>
    </w:p>
    <w:p w:rsidR="00C14CF3" w:rsidRDefault="00C14CF3" w:rsidP="00C14CF3">
      <w:pPr>
        <w:pStyle w:val="a5"/>
        <w:ind w:firstLine="720"/>
      </w:pPr>
    </w:p>
    <w:p w:rsidR="00C14CF3" w:rsidRDefault="000244AC" w:rsidP="00C14CF3">
      <w:pPr>
        <w:pStyle w:val="a5"/>
        <w:ind w:firstLine="720"/>
      </w:pPr>
      <w:r>
        <w:t>2</w:t>
      </w:r>
      <w:r w:rsidR="00C14CF3">
        <w:t xml:space="preserve">.Комитету Законодательного Собрания </w:t>
      </w:r>
      <w:r w:rsidR="007C2DB0">
        <w:t>по продовольственной политике и природопользованию</w:t>
      </w:r>
      <w:r w:rsidR="00426512">
        <w:t xml:space="preserve"> </w:t>
      </w:r>
      <w:r w:rsidR="00C14CF3">
        <w:t>(</w:t>
      </w:r>
      <w:r w:rsidR="00D61CA7">
        <w:t>Зотов</w:t>
      </w:r>
      <w:r w:rsidR="00C14CF3">
        <w:t>) доработать указанный законопроект с учетом п</w:t>
      </w:r>
      <w:r>
        <w:t>ринятых</w:t>
      </w:r>
      <w:r w:rsidR="00C14CF3">
        <w:t xml:space="preserve"> поправок и внести его на рассмотрение Законодательного Собра</w:t>
      </w:r>
      <w:r>
        <w:t>ния в</w:t>
      </w:r>
      <w:r w:rsidR="00C14CF3">
        <w:t xml:space="preserve"> </w:t>
      </w:r>
      <w:r>
        <w:t>третьем</w:t>
      </w:r>
      <w:r w:rsidR="00C14CF3">
        <w:t xml:space="preserve"> чтении.</w:t>
      </w:r>
    </w:p>
    <w:p w:rsidR="00C14CF3" w:rsidRDefault="00C14CF3" w:rsidP="00C14CF3">
      <w:pPr>
        <w:pStyle w:val="a5"/>
        <w:ind w:firstLine="720"/>
      </w:pPr>
    </w:p>
    <w:p w:rsidR="00C14CF3" w:rsidRDefault="000244AC" w:rsidP="00C14CF3">
      <w:pPr>
        <w:pStyle w:val="a5"/>
        <w:ind w:firstLine="720"/>
      </w:pPr>
      <w:r>
        <w:t>3</w:t>
      </w:r>
      <w:r w:rsidR="00C14CF3">
        <w:t>.Настоящее постановление вступает в силу со дня его принятия.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</w:pPr>
    </w:p>
    <w:p w:rsidR="00486663" w:rsidRDefault="00486663" w:rsidP="00C14CF3">
      <w:pPr>
        <w:pStyle w:val="a5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          </w:t>
      </w:r>
      <w:r w:rsidR="00780101">
        <w:t>В</w:t>
      </w:r>
      <w:r>
        <w:t>.</w:t>
      </w:r>
      <w:r w:rsidR="00780101">
        <w:t>В</w:t>
      </w:r>
      <w:r>
        <w:t xml:space="preserve">. </w:t>
      </w:r>
      <w:r w:rsidR="00780101">
        <w:t>Горчаков</w:t>
      </w:r>
    </w:p>
    <w:sectPr w:rsidR="00C14CF3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7AD5" w:rsidRDefault="00997AD5" w:rsidP="00441D5E">
      <w:pPr>
        <w:pStyle w:val="1"/>
      </w:pPr>
      <w:r>
        <w:separator/>
      </w:r>
    </w:p>
  </w:endnote>
  <w:endnote w:type="continuationSeparator" w:id="0">
    <w:p w:rsidR="00997AD5" w:rsidRDefault="00997AD5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7AD5" w:rsidRDefault="00997AD5" w:rsidP="00441D5E">
      <w:pPr>
        <w:pStyle w:val="1"/>
      </w:pPr>
      <w:r>
        <w:separator/>
      </w:r>
    </w:p>
  </w:footnote>
  <w:footnote w:type="continuationSeparator" w:id="0">
    <w:p w:rsidR="00997AD5" w:rsidRDefault="00997AD5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116DF"/>
    <w:rsid w:val="000148F6"/>
    <w:rsid w:val="000244AC"/>
    <w:rsid w:val="00050622"/>
    <w:rsid w:val="000507A3"/>
    <w:rsid w:val="00066BA0"/>
    <w:rsid w:val="0007734C"/>
    <w:rsid w:val="000B3284"/>
    <w:rsid w:val="000D1439"/>
    <w:rsid w:val="000E330B"/>
    <w:rsid w:val="000E4AAC"/>
    <w:rsid w:val="000E526A"/>
    <w:rsid w:val="001778DC"/>
    <w:rsid w:val="00190A48"/>
    <w:rsid w:val="00193589"/>
    <w:rsid w:val="0019761C"/>
    <w:rsid w:val="001D4730"/>
    <w:rsid w:val="001E5337"/>
    <w:rsid w:val="001F2789"/>
    <w:rsid w:val="00225985"/>
    <w:rsid w:val="00281493"/>
    <w:rsid w:val="00296104"/>
    <w:rsid w:val="002B312F"/>
    <w:rsid w:val="002D7F39"/>
    <w:rsid w:val="00356840"/>
    <w:rsid w:val="003E55FF"/>
    <w:rsid w:val="003F1EEB"/>
    <w:rsid w:val="00417B13"/>
    <w:rsid w:val="00426512"/>
    <w:rsid w:val="00441D5E"/>
    <w:rsid w:val="00477183"/>
    <w:rsid w:val="00486663"/>
    <w:rsid w:val="004B2927"/>
    <w:rsid w:val="004B5CF6"/>
    <w:rsid w:val="004C0F61"/>
    <w:rsid w:val="004C1B6A"/>
    <w:rsid w:val="004E1809"/>
    <w:rsid w:val="004E1F1E"/>
    <w:rsid w:val="00507401"/>
    <w:rsid w:val="00524FC8"/>
    <w:rsid w:val="00553E0F"/>
    <w:rsid w:val="005542F1"/>
    <w:rsid w:val="0055759B"/>
    <w:rsid w:val="005577CE"/>
    <w:rsid w:val="00580F67"/>
    <w:rsid w:val="0058256A"/>
    <w:rsid w:val="00597E9F"/>
    <w:rsid w:val="005A14A6"/>
    <w:rsid w:val="005A1B7B"/>
    <w:rsid w:val="005A3958"/>
    <w:rsid w:val="005B5B47"/>
    <w:rsid w:val="005F00E8"/>
    <w:rsid w:val="006672A8"/>
    <w:rsid w:val="00670463"/>
    <w:rsid w:val="00693028"/>
    <w:rsid w:val="00693F3B"/>
    <w:rsid w:val="006951FA"/>
    <w:rsid w:val="006E17D8"/>
    <w:rsid w:val="00707989"/>
    <w:rsid w:val="00717BFF"/>
    <w:rsid w:val="00724DE7"/>
    <w:rsid w:val="00737DF6"/>
    <w:rsid w:val="00741A25"/>
    <w:rsid w:val="007617DC"/>
    <w:rsid w:val="007729E3"/>
    <w:rsid w:val="00773485"/>
    <w:rsid w:val="00780101"/>
    <w:rsid w:val="007B2214"/>
    <w:rsid w:val="007B3FAD"/>
    <w:rsid w:val="007C0F5F"/>
    <w:rsid w:val="007C2DB0"/>
    <w:rsid w:val="007D32EC"/>
    <w:rsid w:val="007F1037"/>
    <w:rsid w:val="00807197"/>
    <w:rsid w:val="00816774"/>
    <w:rsid w:val="00852754"/>
    <w:rsid w:val="00870422"/>
    <w:rsid w:val="008A463B"/>
    <w:rsid w:val="008A5CE3"/>
    <w:rsid w:val="00934EE0"/>
    <w:rsid w:val="009567F2"/>
    <w:rsid w:val="00965DA6"/>
    <w:rsid w:val="00974821"/>
    <w:rsid w:val="00997AD5"/>
    <w:rsid w:val="009A4489"/>
    <w:rsid w:val="009C52C8"/>
    <w:rsid w:val="009F22CA"/>
    <w:rsid w:val="00A147B1"/>
    <w:rsid w:val="00A72E1E"/>
    <w:rsid w:val="00A740D8"/>
    <w:rsid w:val="00A95412"/>
    <w:rsid w:val="00AC348F"/>
    <w:rsid w:val="00AC5A2F"/>
    <w:rsid w:val="00AC7EC6"/>
    <w:rsid w:val="00B645BC"/>
    <w:rsid w:val="00B74577"/>
    <w:rsid w:val="00B832FD"/>
    <w:rsid w:val="00BC404F"/>
    <w:rsid w:val="00C079C9"/>
    <w:rsid w:val="00C14CF3"/>
    <w:rsid w:val="00C206A9"/>
    <w:rsid w:val="00C45076"/>
    <w:rsid w:val="00C71DE8"/>
    <w:rsid w:val="00C97D07"/>
    <w:rsid w:val="00CB2CE8"/>
    <w:rsid w:val="00D0544B"/>
    <w:rsid w:val="00D27AE0"/>
    <w:rsid w:val="00D61CA7"/>
    <w:rsid w:val="00D6615C"/>
    <w:rsid w:val="00D7446F"/>
    <w:rsid w:val="00DA3639"/>
    <w:rsid w:val="00E37D4F"/>
    <w:rsid w:val="00E400D5"/>
    <w:rsid w:val="00E96580"/>
    <w:rsid w:val="00EA4365"/>
    <w:rsid w:val="00EB4807"/>
    <w:rsid w:val="00EC1DD4"/>
    <w:rsid w:val="00EE5F0C"/>
    <w:rsid w:val="00F029DE"/>
    <w:rsid w:val="00F30F1E"/>
    <w:rsid w:val="00F41BB7"/>
    <w:rsid w:val="00F506F2"/>
    <w:rsid w:val="00F56053"/>
    <w:rsid w:val="00FA3A91"/>
    <w:rsid w:val="00FC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C14CF3"/>
    <w:pPr>
      <w:ind w:firstLine="851"/>
      <w:jc w:val="both"/>
    </w:pPr>
  </w:style>
  <w:style w:type="paragraph" w:styleId="a6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C14CF3"/>
    <w:pPr>
      <w:ind w:firstLine="851"/>
      <w:jc w:val="both"/>
    </w:pPr>
  </w:style>
  <w:style w:type="paragraph" w:styleId="a6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6BF86E-43C3-4E1E-AC4C-03E8D56BA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Михайлова Елена Валентиновна</cp:lastModifiedBy>
  <cp:revision>2</cp:revision>
  <cp:lastPrinted>2007-11-26T04:30:00Z</cp:lastPrinted>
  <dcterms:created xsi:type="dcterms:W3CDTF">2014-11-25T00:08:00Z</dcterms:created>
  <dcterms:modified xsi:type="dcterms:W3CDTF">2014-11-25T00:08:00Z</dcterms:modified>
</cp:coreProperties>
</file>