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206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031A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031AC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031AC" w:rsidRPr="003031AC">
              <w:rPr>
                <w:szCs w:val="28"/>
              </w:rPr>
              <w:t>1625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031A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031AC" w:rsidP="0094344A">
            <w:pPr>
              <w:ind w:left="-108"/>
              <w:jc w:val="both"/>
            </w:pPr>
            <w:r w:rsidRPr="003031AC">
              <w:t xml:space="preserve">О проекте закона Приморского края "О внесении изменений в    Закон Приморского края "Об     </w:t>
            </w:r>
            <w:proofErr w:type="spellStart"/>
            <w:r w:rsidRPr="003031AC">
              <w:t>Ольгинском</w:t>
            </w:r>
            <w:proofErr w:type="spellEnd"/>
            <w:r w:rsidRPr="003031AC">
              <w:t xml:space="preserve"> муниципальном </w:t>
            </w:r>
            <w:proofErr w:type="gramStart"/>
            <w:r w:rsidRPr="003031AC">
              <w:t>рай-</w:t>
            </w:r>
            <w:proofErr w:type="spellStart"/>
            <w:r w:rsidRPr="003031AC">
              <w:t>оне</w:t>
            </w:r>
            <w:proofErr w:type="spellEnd"/>
            <w:proofErr w:type="gramEnd"/>
            <w:r w:rsidRPr="003031AC">
              <w:t>"</w:t>
            </w:r>
          </w:p>
          <w:p w:rsidR="000B3FB2" w:rsidRPr="003031AC" w:rsidRDefault="000B3FB2" w:rsidP="0094344A">
            <w:pPr>
              <w:ind w:left="-108"/>
              <w:jc w:val="both"/>
            </w:pPr>
          </w:p>
        </w:tc>
      </w:tr>
    </w:tbl>
    <w:p w:rsidR="003031AC" w:rsidRDefault="003031AC" w:rsidP="003031A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031AC" w:rsidRDefault="003031AC" w:rsidP="003031AC">
      <w:pPr>
        <w:pStyle w:val="a3"/>
        <w:tabs>
          <w:tab w:val="clear" w:pos="4153"/>
          <w:tab w:val="clear" w:pos="8306"/>
        </w:tabs>
      </w:pPr>
    </w:p>
    <w:p w:rsidR="003031AC" w:rsidRDefault="003031AC" w:rsidP="003031A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031AC" w:rsidRDefault="003031AC" w:rsidP="003031AC"/>
    <w:p w:rsidR="003031AC" w:rsidRDefault="003031AC" w:rsidP="003031AC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Закон Приморского края "Об </w:t>
      </w:r>
      <w:proofErr w:type="spellStart"/>
      <w:r>
        <w:rPr>
          <w:szCs w:val="28"/>
        </w:rPr>
        <w:t>Ольгинском</w:t>
      </w:r>
      <w:proofErr w:type="spellEnd"/>
      <w:r>
        <w:rPr>
          <w:szCs w:val="28"/>
        </w:rPr>
        <w:t xml:space="preserve"> муниципальном районе" </w:t>
      </w:r>
      <w:r>
        <w:t xml:space="preserve">в первом чтении. </w:t>
      </w:r>
    </w:p>
    <w:p w:rsidR="003031AC" w:rsidRDefault="003031AC" w:rsidP="003031AC">
      <w:pPr>
        <w:ind w:firstLine="720"/>
        <w:jc w:val="both"/>
      </w:pPr>
    </w:p>
    <w:p w:rsidR="003031AC" w:rsidRDefault="003031AC" w:rsidP="003031AC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8 декабря 2014 года.</w:t>
      </w:r>
    </w:p>
    <w:p w:rsidR="003031AC" w:rsidRDefault="003031AC" w:rsidP="003031AC">
      <w:pPr>
        <w:ind w:firstLine="720"/>
        <w:jc w:val="both"/>
      </w:pPr>
    </w:p>
    <w:p w:rsidR="003031AC" w:rsidRDefault="003031AC" w:rsidP="003031AC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031AC" w:rsidRDefault="003031AC" w:rsidP="003031AC">
      <w:pPr>
        <w:ind w:firstLine="709"/>
        <w:jc w:val="both"/>
      </w:pPr>
    </w:p>
    <w:p w:rsidR="003031AC" w:rsidRDefault="003031AC" w:rsidP="003031AC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3031AC" w:rsidRDefault="003031AC" w:rsidP="003031A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031AC" w:rsidRDefault="003031AC" w:rsidP="003031A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031AC" w:rsidRDefault="003031AC" w:rsidP="003031A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031AC" w:rsidRDefault="003031AC" w:rsidP="003031A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031AC" w:rsidRDefault="003031AC" w:rsidP="003031A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504" w:rsidRDefault="00AA5504">
      <w:r>
        <w:separator/>
      </w:r>
    </w:p>
  </w:endnote>
  <w:endnote w:type="continuationSeparator" w:id="0">
    <w:p w:rsidR="00AA5504" w:rsidRDefault="00AA5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504" w:rsidRDefault="00AA5504">
      <w:r>
        <w:separator/>
      </w:r>
    </w:p>
  </w:footnote>
  <w:footnote w:type="continuationSeparator" w:id="0">
    <w:p w:rsidR="00AA5504" w:rsidRDefault="00AA55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31AC"/>
    <w:rsid w:val="00057575"/>
    <w:rsid w:val="000B3FB2"/>
    <w:rsid w:val="000D628E"/>
    <w:rsid w:val="000E5228"/>
    <w:rsid w:val="00123119"/>
    <w:rsid w:val="00155F7F"/>
    <w:rsid w:val="003031A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5504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031A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2014-11-26T05:23:00Z</cp:lastPrinted>
  <dcterms:created xsi:type="dcterms:W3CDTF">2014-11-26T05:22:00Z</dcterms:created>
  <dcterms:modified xsi:type="dcterms:W3CDTF">2014-11-26T05:23:00Z</dcterms:modified>
</cp:coreProperties>
</file>