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555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4326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43265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3265" w:rsidRPr="00143265">
              <w:rPr>
                <w:szCs w:val="28"/>
              </w:rPr>
              <w:t>1624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326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43265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"О внесении изменений в Закон Приморского края "</w:t>
            </w:r>
            <w:proofErr w:type="gramStart"/>
            <w:r>
              <w:rPr>
                <w:szCs w:val="28"/>
              </w:rPr>
              <w:t>О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Дальнереченском</w:t>
            </w:r>
            <w:proofErr w:type="gramEnd"/>
            <w:r>
              <w:rPr>
                <w:szCs w:val="28"/>
              </w:rPr>
              <w:t xml:space="preserve"> муниципальном районе"</w:t>
            </w:r>
          </w:p>
          <w:p w:rsidR="000B3FB2" w:rsidRPr="00143265" w:rsidRDefault="000B3FB2" w:rsidP="0094344A">
            <w:pPr>
              <w:ind w:left="-108"/>
              <w:jc w:val="both"/>
            </w:pPr>
          </w:p>
        </w:tc>
      </w:tr>
    </w:tbl>
    <w:p w:rsidR="00143265" w:rsidRDefault="00143265" w:rsidP="0014326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43265" w:rsidRDefault="00143265" w:rsidP="00143265">
      <w:pPr>
        <w:pStyle w:val="a3"/>
        <w:tabs>
          <w:tab w:val="clear" w:pos="4153"/>
          <w:tab w:val="clear" w:pos="8306"/>
        </w:tabs>
      </w:pPr>
    </w:p>
    <w:p w:rsidR="00143265" w:rsidRDefault="00143265" w:rsidP="0014326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43265" w:rsidRDefault="00143265" w:rsidP="00143265"/>
    <w:p w:rsidR="00143265" w:rsidRDefault="00143265" w:rsidP="00143265">
      <w:pPr>
        <w:ind w:firstLine="709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</w:t>
      </w:r>
      <w:r>
        <w:rPr>
          <w:szCs w:val="28"/>
        </w:rPr>
        <w:br/>
        <w:t>в Закон Приморского края "</w:t>
      </w:r>
      <w:proofErr w:type="gramStart"/>
      <w:r>
        <w:rPr>
          <w:szCs w:val="28"/>
        </w:rPr>
        <w:t>О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Дальнереченском</w:t>
      </w:r>
      <w:proofErr w:type="gramEnd"/>
      <w:r>
        <w:rPr>
          <w:szCs w:val="28"/>
        </w:rPr>
        <w:t xml:space="preserve"> муниципальном районе</w:t>
      </w:r>
      <w:r>
        <w:rPr>
          <w:snapToGrid w:val="0"/>
          <w:color w:val="000000"/>
          <w:szCs w:val="28"/>
        </w:rPr>
        <w:t xml:space="preserve">" </w:t>
      </w:r>
      <w:r>
        <w:rPr>
          <w:snapToGrid w:val="0"/>
          <w:color w:val="000000"/>
          <w:szCs w:val="28"/>
        </w:rPr>
        <w:br/>
      </w:r>
      <w:r>
        <w:t>во втором чтении.</w:t>
      </w:r>
    </w:p>
    <w:p w:rsidR="00143265" w:rsidRDefault="00143265" w:rsidP="00143265">
      <w:pPr>
        <w:ind w:firstLine="709"/>
        <w:jc w:val="both"/>
      </w:pPr>
    </w:p>
    <w:p w:rsidR="00143265" w:rsidRDefault="00143265" w:rsidP="00143265">
      <w:pPr>
        <w:ind w:firstLine="709"/>
        <w:jc w:val="both"/>
      </w:pPr>
      <w:r>
        <w:t xml:space="preserve">2.Комитету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 xml:space="preserve">) доработать указанный законопроект с учетом </w:t>
      </w:r>
      <w:r w:rsidRPr="008269A2">
        <w:t>принятых</w:t>
      </w:r>
      <w:r>
        <w:t xml:space="preserve"> поправок и внести его на рассмотрение Законодательного С</w:t>
      </w:r>
      <w:r>
        <w:t>о</w:t>
      </w:r>
      <w:r>
        <w:t>брания в третьем чтении.</w:t>
      </w:r>
    </w:p>
    <w:p w:rsidR="00143265" w:rsidRDefault="00143265" w:rsidP="00143265">
      <w:pPr>
        <w:ind w:firstLine="709"/>
        <w:jc w:val="both"/>
      </w:pPr>
    </w:p>
    <w:p w:rsidR="00143265" w:rsidRDefault="00143265" w:rsidP="00143265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143265" w:rsidRPr="002705D4" w:rsidRDefault="00143265" w:rsidP="00143265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143265" w:rsidRDefault="00143265" w:rsidP="0014326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43265" w:rsidRDefault="00143265" w:rsidP="0014326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43265" w:rsidRDefault="00143265" w:rsidP="0014326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43265" w:rsidRDefault="00143265" w:rsidP="0014326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B5D" w:rsidRDefault="00E27B5D">
      <w:r>
        <w:separator/>
      </w:r>
    </w:p>
  </w:endnote>
  <w:endnote w:type="continuationSeparator" w:id="0">
    <w:p w:rsidR="00E27B5D" w:rsidRDefault="00E27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B5D" w:rsidRDefault="00E27B5D">
      <w:r>
        <w:separator/>
      </w:r>
    </w:p>
  </w:footnote>
  <w:footnote w:type="continuationSeparator" w:id="0">
    <w:p w:rsidR="00E27B5D" w:rsidRDefault="00E27B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3265"/>
    <w:rsid w:val="00057575"/>
    <w:rsid w:val="000B3FB2"/>
    <w:rsid w:val="000D628E"/>
    <w:rsid w:val="000E5228"/>
    <w:rsid w:val="00123119"/>
    <w:rsid w:val="00143265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27B5D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432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2014-11-26T03:59:00Z</cp:lastPrinted>
  <dcterms:created xsi:type="dcterms:W3CDTF">2014-11-26T03:58:00Z</dcterms:created>
  <dcterms:modified xsi:type="dcterms:W3CDTF">2014-11-26T03:59:00Z</dcterms:modified>
</cp:coreProperties>
</file>