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210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F11A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F11A5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F11A5" w:rsidRPr="00EF11A5">
              <w:rPr>
                <w:szCs w:val="28"/>
              </w:rPr>
              <w:t>1623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F11A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F11A5" w:rsidP="0094344A">
            <w:pPr>
              <w:ind w:left="-108"/>
              <w:jc w:val="both"/>
            </w:pPr>
            <w:r w:rsidRPr="00EF11A5">
              <w:t xml:space="preserve">Об изменении в составе комитета Законодательного Собрания по регламенту, депутатской этике и организации работы </w:t>
            </w:r>
            <w:proofErr w:type="spellStart"/>
            <w:proofErr w:type="gramStart"/>
            <w:r w:rsidRPr="00EF11A5">
              <w:t>Законода</w:t>
            </w:r>
            <w:proofErr w:type="spellEnd"/>
            <w:r>
              <w:t>-</w:t>
            </w:r>
            <w:r w:rsidRPr="00EF11A5">
              <w:t>тельного</w:t>
            </w:r>
            <w:proofErr w:type="gramEnd"/>
            <w:r w:rsidRPr="00EF11A5">
              <w:t xml:space="preserve"> Собрания</w:t>
            </w:r>
          </w:p>
          <w:p w:rsidR="000B3FB2" w:rsidRPr="00EF11A5" w:rsidRDefault="000B3FB2" w:rsidP="0094344A">
            <w:pPr>
              <w:ind w:left="-108"/>
              <w:jc w:val="both"/>
            </w:pPr>
          </w:p>
        </w:tc>
      </w:tr>
    </w:tbl>
    <w:p w:rsidR="00EF11A5" w:rsidRPr="00EF11A5" w:rsidRDefault="00EF11A5" w:rsidP="00EF11A5">
      <w:pPr>
        <w:ind w:firstLine="709"/>
        <w:jc w:val="both"/>
      </w:pPr>
      <w:r w:rsidRPr="00EF11A5">
        <w:t xml:space="preserve">Рассмотрев заявление депутата Законодательного Собрания             Корсакова Ю.М., в соответствии с </w:t>
      </w:r>
      <w:r w:rsidRPr="00EF11A5">
        <w:rPr>
          <w:szCs w:val="28"/>
        </w:rPr>
        <w:t xml:space="preserve">пунктом 2.3 раздела 2 </w:t>
      </w:r>
      <w:r w:rsidRPr="00EF11A5">
        <w:t>Положения о комитетах Законодательного Собрания Приморского края, утвержденного постановлением Законодательного Собрания Приморского края от 29.04.2008 № 951, Законодательное Собрание Приморского края</w:t>
      </w:r>
    </w:p>
    <w:p w:rsidR="00EF11A5" w:rsidRPr="00EF11A5" w:rsidRDefault="00EF11A5" w:rsidP="00EF11A5"/>
    <w:p w:rsidR="00EF11A5" w:rsidRPr="00EF11A5" w:rsidRDefault="00EF11A5" w:rsidP="00EF11A5">
      <w:r w:rsidRPr="00EF11A5">
        <w:t>ПОСТАНОВЛЯЕТ:</w:t>
      </w:r>
    </w:p>
    <w:p w:rsidR="00EF11A5" w:rsidRPr="00EF11A5" w:rsidRDefault="00EF11A5" w:rsidP="00EF11A5"/>
    <w:p w:rsidR="00EF11A5" w:rsidRPr="00EF11A5" w:rsidRDefault="00EF11A5" w:rsidP="00EF11A5">
      <w:pPr>
        <w:jc w:val="both"/>
      </w:pPr>
      <w:r w:rsidRPr="00EF11A5">
        <w:tab/>
      </w:r>
      <w:proofErr w:type="gramStart"/>
      <w:r w:rsidRPr="00EF11A5">
        <w:t>1.Ввести в состав комитета Законодательного Собрания по регламенту, депутатской этике и организации работы Законодательного Собрания депутата Законодательного Собрания Корсакова Юрия Михайловича.</w:t>
      </w:r>
      <w:proofErr w:type="gramEnd"/>
    </w:p>
    <w:p w:rsidR="00EF11A5" w:rsidRPr="00EF11A5" w:rsidRDefault="00EF11A5" w:rsidP="00EF11A5">
      <w:pPr>
        <w:jc w:val="both"/>
      </w:pPr>
    </w:p>
    <w:p w:rsidR="00EF11A5" w:rsidRPr="00EF11A5" w:rsidRDefault="00EF11A5" w:rsidP="00EF11A5">
      <w:pPr>
        <w:jc w:val="both"/>
      </w:pPr>
      <w:r w:rsidRPr="00EF11A5">
        <w:tab/>
        <w:t>2.Изменить численный состав комитета Законодательного Собрания по регламенту, депутатской этике и организации работы Законодательного Собрания.</w:t>
      </w:r>
    </w:p>
    <w:p w:rsidR="00EF11A5" w:rsidRPr="00EF11A5" w:rsidRDefault="00EF11A5" w:rsidP="00EF11A5">
      <w:pPr>
        <w:jc w:val="both"/>
      </w:pPr>
    </w:p>
    <w:p w:rsidR="00EF11A5" w:rsidRPr="00EF11A5" w:rsidRDefault="00EF11A5" w:rsidP="00EF11A5">
      <w:pPr>
        <w:jc w:val="both"/>
      </w:pPr>
      <w:r w:rsidRPr="00EF11A5">
        <w:tab/>
        <w:t>3.Настоящее постановление вступает в силу со дня его принятия.</w:t>
      </w:r>
    </w:p>
    <w:p w:rsidR="00EF11A5" w:rsidRPr="00EF11A5" w:rsidRDefault="00EF11A5" w:rsidP="00EF11A5">
      <w:pPr>
        <w:jc w:val="both"/>
      </w:pPr>
      <w:bookmarkStart w:id="0" w:name="_GoBack"/>
      <w:bookmarkEnd w:id="0"/>
    </w:p>
    <w:p w:rsidR="00EF11A5" w:rsidRPr="00EF11A5" w:rsidRDefault="00EF11A5" w:rsidP="00EF11A5">
      <w:pPr>
        <w:jc w:val="both"/>
      </w:pPr>
    </w:p>
    <w:p w:rsidR="00EF11A5" w:rsidRPr="00EF11A5" w:rsidRDefault="00EF11A5" w:rsidP="00EF11A5">
      <w:pPr>
        <w:jc w:val="both"/>
      </w:pPr>
    </w:p>
    <w:p w:rsidR="00EF11A5" w:rsidRPr="00EF11A5" w:rsidRDefault="00EF11A5" w:rsidP="00EF11A5">
      <w:pPr>
        <w:jc w:val="both"/>
      </w:pPr>
      <w:r w:rsidRPr="00EF11A5">
        <w:t>Председатель</w:t>
      </w:r>
    </w:p>
    <w:p w:rsidR="00EF11A5" w:rsidRPr="00EF11A5" w:rsidRDefault="00EF11A5" w:rsidP="00EF11A5">
      <w:pPr>
        <w:jc w:val="both"/>
      </w:pPr>
      <w:r w:rsidRPr="00EF11A5">
        <w:t xml:space="preserve">Законодательного Собрания </w:t>
      </w:r>
      <w:r w:rsidRPr="00EF11A5">
        <w:tab/>
      </w:r>
      <w:r w:rsidRPr="00EF11A5">
        <w:tab/>
      </w:r>
      <w:r w:rsidRPr="00EF11A5">
        <w:tab/>
      </w:r>
      <w:r w:rsidRPr="00EF11A5">
        <w:tab/>
      </w:r>
      <w:r w:rsidRPr="00EF11A5">
        <w:tab/>
      </w:r>
      <w:r w:rsidRPr="00EF11A5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15" w:rsidRDefault="004A1615">
      <w:r>
        <w:separator/>
      </w:r>
    </w:p>
  </w:endnote>
  <w:endnote w:type="continuationSeparator" w:id="0">
    <w:p w:rsidR="004A1615" w:rsidRDefault="004A1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15" w:rsidRDefault="004A1615">
      <w:r>
        <w:separator/>
      </w:r>
    </w:p>
  </w:footnote>
  <w:footnote w:type="continuationSeparator" w:id="0">
    <w:p w:rsidR="004A1615" w:rsidRDefault="004A16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11A5"/>
    <w:rsid w:val="00057575"/>
    <w:rsid w:val="000B3FB2"/>
    <w:rsid w:val="000D628E"/>
    <w:rsid w:val="000E5228"/>
    <w:rsid w:val="00123119"/>
    <w:rsid w:val="00155F7F"/>
    <w:rsid w:val="003325F4"/>
    <w:rsid w:val="00392E21"/>
    <w:rsid w:val="004A1615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11A5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2014-11-26T05:30:00Z</cp:lastPrinted>
  <dcterms:created xsi:type="dcterms:W3CDTF">2014-11-26T05:29:00Z</dcterms:created>
  <dcterms:modified xsi:type="dcterms:W3CDTF">2014-11-26T05:30:00Z</dcterms:modified>
</cp:coreProperties>
</file>