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15pt" o:ole="" fillcolor="window">
                  <v:imagedata r:id="rId7" o:title=""/>
                </v:shape>
                <o:OLEObject Type="Embed" ProgID="Word.Picture.8" ShapeID="_x0000_i1025" DrawAspect="Content" ObjectID="_147859061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40F7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0F7D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0F7D" w:rsidRPr="00E40F7D">
              <w:rPr>
                <w:szCs w:val="28"/>
              </w:rPr>
              <w:t>1622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0F7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0F7D" w:rsidP="0094344A">
            <w:pPr>
              <w:ind w:left="-108"/>
              <w:jc w:val="both"/>
            </w:pPr>
            <w:r w:rsidRPr="00E40F7D">
              <w:t xml:space="preserve">О внесении изменений в постановление Законодательного Собрания Приморского края от 31.01.2013 № 537 "О Почетной грамоте Законодательного </w:t>
            </w:r>
            <w:proofErr w:type="spellStart"/>
            <w:proofErr w:type="gramStart"/>
            <w:r w:rsidRPr="00E40F7D">
              <w:t>Собра</w:t>
            </w:r>
            <w:r>
              <w:t>-</w:t>
            </w:r>
            <w:r w:rsidRPr="00E40F7D">
              <w:t>ния</w:t>
            </w:r>
            <w:proofErr w:type="spellEnd"/>
            <w:proofErr w:type="gramEnd"/>
            <w:r w:rsidRPr="00E40F7D">
              <w:t xml:space="preserve"> Приморского края и Благодарности Законодательного Собрания Приморского края"</w:t>
            </w:r>
          </w:p>
          <w:p w:rsidR="000B3FB2" w:rsidRPr="00E40F7D" w:rsidRDefault="000B3FB2" w:rsidP="0094344A">
            <w:pPr>
              <w:ind w:left="-108"/>
              <w:jc w:val="both"/>
            </w:pPr>
          </w:p>
        </w:tc>
      </w:tr>
    </w:tbl>
    <w:p w:rsidR="00E40F7D" w:rsidRPr="00E40F7D" w:rsidRDefault="00E40F7D" w:rsidP="00E40F7D">
      <w:pPr>
        <w:ind w:firstLine="709"/>
      </w:pPr>
      <w:r w:rsidRPr="00E40F7D">
        <w:t>Законодательное Собрание Приморского края</w:t>
      </w:r>
    </w:p>
    <w:p w:rsidR="00E40F7D" w:rsidRPr="00E40F7D" w:rsidRDefault="00E40F7D" w:rsidP="00E40F7D"/>
    <w:p w:rsidR="00E40F7D" w:rsidRPr="00E40F7D" w:rsidRDefault="00E40F7D" w:rsidP="00E40F7D">
      <w:r w:rsidRPr="00E40F7D">
        <w:t>ПОСТАНОВЛЯЕТ:</w:t>
      </w:r>
    </w:p>
    <w:p w:rsidR="00E40F7D" w:rsidRPr="00E40F7D" w:rsidRDefault="00E40F7D" w:rsidP="00E40F7D"/>
    <w:p w:rsidR="00E40F7D" w:rsidRPr="00E40F7D" w:rsidRDefault="00E40F7D" w:rsidP="00E40F7D">
      <w:pPr>
        <w:ind w:firstLine="709"/>
        <w:jc w:val="both"/>
      </w:pPr>
      <w:r w:rsidRPr="00E40F7D">
        <w:t xml:space="preserve">1.Внести в постановление Законодательного Собрания Приморского края от 31.01.2013 </w:t>
      </w:r>
      <w:r w:rsidRPr="00E40F7D">
        <w:rPr>
          <w:szCs w:val="28"/>
        </w:rPr>
        <w:t>№ 537 "О Почетной грамоте Законодательного Собрания Приморского края и Благодарности Законодательного Собрания Приморского края" (Ведомости Законодательного Собрания Приморского края, 2013, № 37, стр. 21, № 56, стр. 122; 2014, № 79, стр. 49, № 87, стр. 67) следующие изменения:</w:t>
      </w:r>
    </w:p>
    <w:p w:rsidR="00E40F7D" w:rsidRPr="00E40F7D" w:rsidRDefault="00E40F7D" w:rsidP="00E40F7D">
      <w:pPr>
        <w:ind w:firstLine="709"/>
        <w:jc w:val="both"/>
      </w:pPr>
      <w:r w:rsidRPr="00E40F7D">
        <w:t>1)в Положении о Почетной грамоте Законодательного Собрания Приморского края:</w:t>
      </w:r>
    </w:p>
    <w:p w:rsidR="00E40F7D" w:rsidRPr="00E40F7D" w:rsidRDefault="00E40F7D" w:rsidP="00E40F7D">
      <w:pPr>
        <w:ind w:firstLine="709"/>
        <w:jc w:val="both"/>
      </w:pPr>
      <w:r w:rsidRPr="00E40F7D">
        <w:t>раздел 1 дополнить пунктом 1.6 следующего содержания:</w:t>
      </w:r>
    </w:p>
    <w:p w:rsidR="00E40F7D" w:rsidRPr="00E40F7D" w:rsidRDefault="00E40F7D" w:rsidP="00E40F7D">
      <w:pPr>
        <w:ind w:firstLine="709"/>
        <w:jc w:val="both"/>
      </w:pPr>
      <w:r w:rsidRPr="00E40F7D">
        <w:t xml:space="preserve">"1.6.За </w:t>
      </w:r>
      <w:proofErr w:type="gramStart"/>
      <w:r w:rsidR="009A6438" w:rsidRPr="00E40F7D">
        <w:t>многолетний</w:t>
      </w:r>
      <w:r w:rsidR="009A6438" w:rsidRPr="00E40F7D">
        <w:t xml:space="preserve"> </w:t>
      </w:r>
      <w:r w:rsidRPr="00E40F7D">
        <w:t>добросовестный</w:t>
      </w:r>
      <w:proofErr w:type="gramEnd"/>
      <w:r w:rsidRPr="00E40F7D">
        <w:t xml:space="preserve"> труд в одной сфере деятельности не менее 25 лет.";</w:t>
      </w:r>
    </w:p>
    <w:p w:rsidR="00E40F7D" w:rsidRPr="00E40F7D" w:rsidRDefault="00E40F7D" w:rsidP="00E40F7D">
      <w:pPr>
        <w:ind w:firstLine="709"/>
        <w:jc w:val="both"/>
      </w:pPr>
      <w:r w:rsidRPr="00E40F7D">
        <w:t>2)в Положении о Благодарности Законодательного Собрания Приморского края:</w:t>
      </w:r>
    </w:p>
    <w:p w:rsidR="00E40F7D" w:rsidRPr="00E40F7D" w:rsidRDefault="00E40F7D" w:rsidP="00E40F7D">
      <w:pPr>
        <w:ind w:firstLine="709"/>
        <w:jc w:val="both"/>
      </w:pPr>
      <w:r w:rsidRPr="00E40F7D">
        <w:t>раздел 1 изложить в следующей редакции:</w:t>
      </w:r>
    </w:p>
    <w:p w:rsidR="00E40F7D" w:rsidRPr="00E40F7D" w:rsidRDefault="00E40F7D" w:rsidP="00E40F7D">
      <w:pPr>
        <w:ind w:firstLine="709"/>
        <w:jc w:val="both"/>
      </w:pPr>
      <w:r w:rsidRPr="00E40F7D">
        <w:t xml:space="preserve">"1.Благодарность Законодательного Собрания Приморского края            (далее - Благодарность) является формой поощрения за высокие достижения в профессиональной деятельности, вклад в социально-экономическое развитие Приморского края, активное участие в общественной жизни Приморского края, </w:t>
      </w:r>
      <w:proofErr w:type="gramStart"/>
      <w:r w:rsidR="009A6438" w:rsidRPr="00E40F7D">
        <w:t>многолетний</w:t>
      </w:r>
      <w:r w:rsidR="009A6438" w:rsidRPr="00E40F7D">
        <w:t xml:space="preserve"> </w:t>
      </w:r>
      <w:r w:rsidRPr="00E40F7D">
        <w:t>до</w:t>
      </w:r>
      <w:bookmarkStart w:id="0" w:name="_GoBack"/>
      <w:bookmarkEnd w:id="0"/>
      <w:r w:rsidRPr="00E40F7D">
        <w:t>бросовестный</w:t>
      </w:r>
      <w:proofErr w:type="gramEnd"/>
      <w:r w:rsidRPr="00E40F7D">
        <w:t xml:space="preserve"> труд в одной сфере деятельности не менее 20 лет, иные особые заслуги.".</w:t>
      </w:r>
    </w:p>
    <w:p w:rsidR="00E40F7D" w:rsidRDefault="00E40F7D" w:rsidP="00E40F7D">
      <w:pPr>
        <w:ind w:firstLine="709"/>
        <w:jc w:val="both"/>
      </w:pPr>
    </w:p>
    <w:p w:rsidR="00E40F7D" w:rsidRDefault="00E40F7D" w:rsidP="00E40F7D">
      <w:pPr>
        <w:ind w:firstLine="709"/>
        <w:jc w:val="both"/>
      </w:pPr>
    </w:p>
    <w:p w:rsidR="00E40F7D" w:rsidRPr="00E40F7D" w:rsidRDefault="00E40F7D" w:rsidP="00E40F7D">
      <w:pPr>
        <w:ind w:firstLine="709"/>
        <w:jc w:val="both"/>
      </w:pPr>
    </w:p>
    <w:p w:rsidR="00E40F7D" w:rsidRPr="00E40F7D" w:rsidRDefault="00E40F7D" w:rsidP="00E40F7D">
      <w:pPr>
        <w:ind w:firstLine="709"/>
        <w:jc w:val="both"/>
      </w:pPr>
      <w:r w:rsidRPr="00E40F7D">
        <w:lastRenderedPageBreak/>
        <w:t>2.Настоящее постановление вступает в силу со дня его принятия.</w:t>
      </w:r>
    </w:p>
    <w:p w:rsidR="00E40F7D" w:rsidRPr="00E40F7D" w:rsidRDefault="00E40F7D" w:rsidP="00E40F7D">
      <w:pPr>
        <w:ind w:firstLine="709"/>
        <w:jc w:val="both"/>
      </w:pPr>
    </w:p>
    <w:p w:rsidR="00E40F7D" w:rsidRDefault="00E40F7D" w:rsidP="00E40F7D">
      <w:pPr>
        <w:ind w:firstLine="709"/>
        <w:jc w:val="both"/>
      </w:pPr>
    </w:p>
    <w:p w:rsidR="00E40F7D" w:rsidRPr="00E40F7D" w:rsidRDefault="00E40F7D" w:rsidP="00E40F7D">
      <w:pPr>
        <w:ind w:firstLine="709"/>
        <w:jc w:val="both"/>
      </w:pPr>
    </w:p>
    <w:p w:rsidR="00E40F7D" w:rsidRPr="00E40F7D" w:rsidRDefault="00E40F7D" w:rsidP="00E40F7D">
      <w:pPr>
        <w:jc w:val="both"/>
      </w:pPr>
      <w:r w:rsidRPr="00E40F7D">
        <w:t xml:space="preserve">Председатель </w:t>
      </w:r>
    </w:p>
    <w:p w:rsidR="00E40F7D" w:rsidRPr="00E40F7D" w:rsidRDefault="00E40F7D" w:rsidP="00E40F7D">
      <w:pPr>
        <w:jc w:val="both"/>
      </w:pPr>
      <w:r w:rsidRPr="00E40F7D">
        <w:t>Законодательного Собрания</w:t>
      </w:r>
      <w:r w:rsidRPr="00E40F7D">
        <w:tab/>
      </w:r>
      <w:r w:rsidRPr="00E40F7D">
        <w:tab/>
      </w:r>
      <w:r w:rsidRPr="00E40F7D">
        <w:tab/>
      </w:r>
      <w:r w:rsidRPr="00E40F7D">
        <w:tab/>
      </w:r>
      <w:r w:rsidRPr="00E40F7D">
        <w:tab/>
      </w:r>
      <w:r w:rsidRPr="00E40F7D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40F7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CD8" w:rsidRDefault="00082CD8">
      <w:r>
        <w:separator/>
      </w:r>
    </w:p>
  </w:endnote>
  <w:endnote w:type="continuationSeparator" w:id="0">
    <w:p w:rsidR="00082CD8" w:rsidRDefault="0008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CD8" w:rsidRDefault="00082CD8">
      <w:r>
        <w:separator/>
      </w:r>
    </w:p>
  </w:footnote>
  <w:footnote w:type="continuationSeparator" w:id="0">
    <w:p w:rsidR="00082CD8" w:rsidRDefault="00082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F7D" w:rsidRDefault="00E40F7D" w:rsidP="00E40F7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A643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0F7D"/>
    <w:rsid w:val="00057575"/>
    <w:rsid w:val="00082CD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D64C3"/>
    <w:rsid w:val="00922AED"/>
    <w:rsid w:val="00924B45"/>
    <w:rsid w:val="00931FD6"/>
    <w:rsid w:val="009372FF"/>
    <w:rsid w:val="0094344A"/>
    <w:rsid w:val="009959AC"/>
    <w:rsid w:val="009A6438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0F7D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40F7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2014-11-26T05:28:00Z</cp:lastPrinted>
  <dcterms:created xsi:type="dcterms:W3CDTF">2014-11-26T05:27:00Z</dcterms:created>
  <dcterms:modified xsi:type="dcterms:W3CDTF">2014-11-27T00:50:00Z</dcterms:modified>
</cp:coreProperties>
</file>