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9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6E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6EC8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6EC8" w:rsidRPr="00116EC8">
              <w:rPr>
                <w:szCs w:val="28"/>
              </w:rPr>
              <w:t>1611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6EC8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статью 11 Устава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16EC8" w:rsidRPr="00F2794F" w:rsidRDefault="00116EC8" w:rsidP="00116EC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16EC8" w:rsidRPr="00F2794F" w:rsidRDefault="00116EC8" w:rsidP="00116EC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EC8" w:rsidRPr="00F2794F" w:rsidRDefault="00116EC8" w:rsidP="00116EC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16EC8" w:rsidRPr="00F2794F" w:rsidRDefault="00116EC8" w:rsidP="00116EC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EC8" w:rsidRDefault="00116EC8" w:rsidP="00116E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статью 11 Устава Приморского края" </w:t>
      </w:r>
      <w:r>
        <w:rPr>
          <w:szCs w:val="28"/>
        </w:rPr>
        <w:t>в первом чтении.</w:t>
      </w:r>
    </w:p>
    <w:p w:rsidR="00116EC8" w:rsidRDefault="00116EC8" w:rsidP="00116EC8">
      <w:pPr>
        <w:autoSpaceDE w:val="0"/>
        <w:autoSpaceDN w:val="0"/>
        <w:adjustRightInd w:val="0"/>
        <w:jc w:val="both"/>
        <w:rPr>
          <w:szCs w:val="28"/>
        </w:rPr>
      </w:pPr>
    </w:p>
    <w:p w:rsidR="00116EC8" w:rsidRDefault="00116EC8" w:rsidP="00116E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AC0B2B">
        <w:t xml:space="preserve">8 </w:t>
      </w:r>
      <w:r>
        <w:t>дека</w:t>
      </w:r>
      <w:r w:rsidRPr="00AC0B2B">
        <w:t xml:space="preserve">бря </w:t>
      </w:r>
      <w:r>
        <w:rPr>
          <w:color w:val="000000"/>
        </w:rPr>
        <w:t>2014 года.</w:t>
      </w:r>
    </w:p>
    <w:p w:rsidR="00116EC8" w:rsidRDefault="00116EC8" w:rsidP="00116EC8">
      <w:pPr>
        <w:autoSpaceDE w:val="0"/>
        <w:autoSpaceDN w:val="0"/>
        <w:adjustRightInd w:val="0"/>
        <w:jc w:val="both"/>
        <w:rPr>
          <w:szCs w:val="28"/>
        </w:rPr>
      </w:pPr>
    </w:p>
    <w:p w:rsidR="00116EC8" w:rsidRDefault="00116EC8" w:rsidP="00116EC8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116EC8" w:rsidRDefault="00116EC8" w:rsidP="00116E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6EC8" w:rsidRDefault="00116EC8" w:rsidP="00116EC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116EC8" w:rsidRDefault="00116EC8" w:rsidP="00116EC8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6EC8" w:rsidRDefault="00116EC8" w:rsidP="00116EC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16EC8" w:rsidRPr="00F2794F" w:rsidRDefault="00116EC8" w:rsidP="00116EC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16EC8" w:rsidRPr="00F2794F" w:rsidRDefault="00116EC8" w:rsidP="00116EC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EC8" w:rsidRDefault="00116EC8" w:rsidP="00116EC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D4A" w:rsidRDefault="004D2D4A">
      <w:r>
        <w:separator/>
      </w:r>
    </w:p>
  </w:endnote>
  <w:endnote w:type="continuationSeparator" w:id="0">
    <w:p w:rsidR="004D2D4A" w:rsidRDefault="004D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D4A" w:rsidRDefault="004D2D4A">
      <w:r>
        <w:separator/>
      </w:r>
    </w:p>
  </w:footnote>
  <w:footnote w:type="continuationSeparator" w:id="0">
    <w:p w:rsidR="004D2D4A" w:rsidRDefault="004D2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6EC8"/>
    <w:rsid w:val="00057575"/>
    <w:rsid w:val="000B3FB2"/>
    <w:rsid w:val="000D628E"/>
    <w:rsid w:val="000E5228"/>
    <w:rsid w:val="00116EC8"/>
    <w:rsid w:val="00123119"/>
    <w:rsid w:val="00155F7F"/>
    <w:rsid w:val="003325F4"/>
    <w:rsid w:val="00392E21"/>
    <w:rsid w:val="004B69FA"/>
    <w:rsid w:val="004D1A01"/>
    <w:rsid w:val="004D2D4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16EC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2014-11-26T02:26:00Z</cp:lastPrinted>
  <dcterms:created xsi:type="dcterms:W3CDTF">2014-11-26T02:25:00Z</dcterms:created>
  <dcterms:modified xsi:type="dcterms:W3CDTF">2014-11-26T02:26:00Z</dcterms:modified>
</cp:coreProperties>
</file>