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34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4051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40514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40514" w:rsidRPr="00540514">
              <w:rPr>
                <w:szCs w:val="28"/>
              </w:rPr>
              <w:t>1610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4051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40514" w:rsidP="0094344A">
            <w:pPr>
              <w:ind w:left="-108"/>
              <w:jc w:val="both"/>
            </w:pPr>
            <w:r w:rsidRPr="00540514">
              <w:t xml:space="preserve">О проекте закона Приморского края "О внесении изменений в статью 4 Закона Приморского края "О </w:t>
            </w:r>
            <w:proofErr w:type="spellStart"/>
            <w:r w:rsidRPr="00540514">
              <w:t>Ханкайском</w:t>
            </w:r>
            <w:proofErr w:type="spellEnd"/>
            <w:r w:rsidRPr="00540514">
              <w:t xml:space="preserve"> муниципальном районе"</w:t>
            </w:r>
          </w:p>
          <w:p w:rsidR="000B3FB2" w:rsidRPr="00540514" w:rsidRDefault="000B3FB2" w:rsidP="0094344A">
            <w:pPr>
              <w:ind w:left="-108"/>
              <w:jc w:val="both"/>
            </w:pPr>
          </w:p>
        </w:tc>
      </w:tr>
    </w:tbl>
    <w:p w:rsidR="00540514" w:rsidRDefault="00540514" w:rsidP="0054051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40514" w:rsidRDefault="00540514" w:rsidP="00540514">
      <w:pPr>
        <w:pStyle w:val="a3"/>
        <w:tabs>
          <w:tab w:val="clear" w:pos="4153"/>
          <w:tab w:val="clear" w:pos="8306"/>
        </w:tabs>
      </w:pPr>
    </w:p>
    <w:p w:rsidR="00540514" w:rsidRDefault="00540514" w:rsidP="0054051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40514" w:rsidRDefault="00540514" w:rsidP="00540514"/>
    <w:p w:rsidR="00540514" w:rsidRDefault="00540514" w:rsidP="00540514">
      <w:pPr>
        <w:ind w:firstLine="709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</w:t>
      </w:r>
      <w:r>
        <w:rPr>
          <w:szCs w:val="28"/>
        </w:rPr>
        <w:br/>
        <w:t xml:space="preserve">статью 4 Закона Приморского края "О </w:t>
      </w:r>
      <w:proofErr w:type="spellStart"/>
      <w:r>
        <w:rPr>
          <w:szCs w:val="28"/>
        </w:rPr>
        <w:t>Ханкайском</w:t>
      </w:r>
      <w:proofErr w:type="spellEnd"/>
      <w:r>
        <w:rPr>
          <w:szCs w:val="28"/>
        </w:rPr>
        <w:t xml:space="preserve"> муниципальном районе</w:t>
      </w:r>
      <w:r>
        <w:rPr>
          <w:snapToGrid w:val="0"/>
          <w:color w:val="000000"/>
          <w:szCs w:val="28"/>
        </w:rPr>
        <w:t xml:space="preserve">" </w:t>
      </w:r>
      <w:r>
        <w:t>во втором чтении.</w:t>
      </w:r>
    </w:p>
    <w:p w:rsidR="00540514" w:rsidRDefault="00540514" w:rsidP="00540514">
      <w:pPr>
        <w:ind w:firstLine="709"/>
        <w:jc w:val="both"/>
      </w:pPr>
    </w:p>
    <w:p w:rsidR="00540514" w:rsidRDefault="00540514" w:rsidP="00540514">
      <w:pPr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 xml:space="preserve">) доработать указанный законопроект с учетом </w:t>
      </w:r>
      <w:r w:rsidRPr="008269A2">
        <w:t>принятых</w:t>
      </w:r>
      <w:r>
        <w:t xml:space="preserve">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540514" w:rsidRDefault="00540514" w:rsidP="00540514">
      <w:pPr>
        <w:ind w:firstLine="709"/>
        <w:jc w:val="both"/>
      </w:pPr>
    </w:p>
    <w:p w:rsidR="00540514" w:rsidRDefault="00540514" w:rsidP="0054051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540514" w:rsidRPr="00882424" w:rsidRDefault="00540514" w:rsidP="0054051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540514" w:rsidRDefault="00540514" w:rsidP="0054051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40514" w:rsidRDefault="00540514" w:rsidP="0054051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40514" w:rsidRDefault="00540514" w:rsidP="0054051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40514" w:rsidRDefault="00540514" w:rsidP="0054051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AE4" w:rsidRDefault="00191AE4">
      <w:r>
        <w:separator/>
      </w:r>
    </w:p>
  </w:endnote>
  <w:endnote w:type="continuationSeparator" w:id="0">
    <w:p w:rsidR="00191AE4" w:rsidRDefault="0019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AE4" w:rsidRDefault="00191AE4">
      <w:r>
        <w:separator/>
      </w:r>
    </w:p>
  </w:footnote>
  <w:footnote w:type="continuationSeparator" w:id="0">
    <w:p w:rsidR="00191AE4" w:rsidRDefault="00191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0514"/>
    <w:rsid w:val="00057575"/>
    <w:rsid w:val="000B3FB2"/>
    <w:rsid w:val="000D628E"/>
    <w:rsid w:val="000E5228"/>
    <w:rsid w:val="00123119"/>
    <w:rsid w:val="00155F7F"/>
    <w:rsid w:val="00191AE4"/>
    <w:rsid w:val="003325F4"/>
    <w:rsid w:val="00392E21"/>
    <w:rsid w:val="004B69FA"/>
    <w:rsid w:val="004D1A01"/>
    <w:rsid w:val="0054051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4051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2014-11-26T03:24:00Z</cp:lastPrinted>
  <dcterms:created xsi:type="dcterms:W3CDTF">2014-11-26T03:22:00Z</dcterms:created>
  <dcterms:modified xsi:type="dcterms:W3CDTF">2014-11-26T03:24:00Z</dcterms:modified>
</cp:coreProperties>
</file>