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00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2B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2BA2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2BA2" w:rsidRPr="007B2BA2">
              <w:rPr>
                <w:szCs w:val="28"/>
              </w:rPr>
              <w:t>1608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2B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2BA2" w:rsidP="0094344A">
            <w:pPr>
              <w:ind w:left="-108"/>
              <w:jc w:val="both"/>
            </w:pPr>
            <w:r w:rsidRPr="007B2BA2">
              <w:t>О проекте закона Приморского края "О внесении изменений в Закон Приморского края "О Партизанском муниципальном районе"</w:t>
            </w:r>
          </w:p>
          <w:p w:rsidR="000B3FB2" w:rsidRPr="007B2BA2" w:rsidRDefault="000B3FB2" w:rsidP="0094344A">
            <w:pPr>
              <w:ind w:left="-108"/>
              <w:jc w:val="both"/>
            </w:pPr>
          </w:p>
        </w:tc>
      </w:tr>
    </w:tbl>
    <w:p w:rsidR="007B2BA2" w:rsidRDefault="007B2BA2" w:rsidP="007B2BA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2BA2" w:rsidRDefault="007B2BA2" w:rsidP="007B2BA2">
      <w:pPr>
        <w:pStyle w:val="a3"/>
        <w:tabs>
          <w:tab w:val="clear" w:pos="4153"/>
          <w:tab w:val="clear" w:pos="8306"/>
        </w:tabs>
      </w:pPr>
    </w:p>
    <w:p w:rsidR="007B2BA2" w:rsidRDefault="007B2BA2" w:rsidP="007B2BA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2BA2" w:rsidRDefault="007B2BA2" w:rsidP="007B2BA2"/>
    <w:p w:rsidR="007B2BA2" w:rsidRDefault="007B2BA2" w:rsidP="007B2BA2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 xml:space="preserve">в Закон Приморского края "О Партизанском муниципальном районе" </w:t>
      </w:r>
      <w:r>
        <w:t xml:space="preserve">во втором чтении. </w:t>
      </w:r>
    </w:p>
    <w:p w:rsidR="007B2BA2" w:rsidRDefault="007B2BA2" w:rsidP="007B2BA2">
      <w:pPr>
        <w:ind w:firstLine="720"/>
        <w:jc w:val="both"/>
      </w:pPr>
    </w:p>
    <w:p w:rsidR="007B2BA2" w:rsidRDefault="007B2BA2" w:rsidP="007B2BA2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2.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B2BA2" w:rsidRDefault="007B2BA2" w:rsidP="007B2BA2"/>
    <w:p w:rsidR="007B2BA2" w:rsidRDefault="007B2BA2" w:rsidP="007B2BA2">
      <w:r>
        <w:tab/>
        <w:t>3.Настоящее постановление вступает в силу со дня его принятия.</w:t>
      </w:r>
    </w:p>
    <w:p w:rsidR="007B2BA2" w:rsidRPr="002C20D7" w:rsidRDefault="007B2BA2" w:rsidP="007B2BA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B2BA2" w:rsidRDefault="007B2BA2" w:rsidP="007B2BA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2BA2" w:rsidRDefault="007B2BA2" w:rsidP="007B2BA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2BA2" w:rsidRDefault="007B2BA2" w:rsidP="007B2BA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2BA2" w:rsidRDefault="007B2BA2" w:rsidP="007B2BA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421" w:rsidRDefault="00466421">
      <w:r>
        <w:separator/>
      </w:r>
    </w:p>
  </w:endnote>
  <w:endnote w:type="continuationSeparator" w:id="0">
    <w:p w:rsidR="00466421" w:rsidRDefault="00466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421" w:rsidRDefault="00466421">
      <w:r>
        <w:separator/>
      </w:r>
    </w:p>
  </w:footnote>
  <w:footnote w:type="continuationSeparator" w:id="0">
    <w:p w:rsidR="00466421" w:rsidRDefault="00466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2BA2"/>
    <w:rsid w:val="00057575"/>
    <w:rsid w:val="000B3FB2"/>
    <w:rsid w:val="000D628E"/>
    <w:rsid w:val="000E5228"/>
    <w:rsid w:val="00123119"/>
    <w:rsid w:val="00155F7F"/>
    <w:rsid w:val="003325F4"/>
    <w:rsid w:val="00392E21"/>
    <w:rsid w:val="00466421"/>
    <w:rsid w:val="004B69FA"/>
    <w:rsid w:val="004D1A01"/>
    <w:rsid w:val="005A6019"/>
    <w:rsid w:val="005E6130"/>
    <w:rsid w:val="00695A4A"/>
    <w:rsid w:val="006D45ED"/>
    <w:rsid w:val="006E650F"/>
    <w:rsid w:val="00726997"/>
    <w:rsid w:val="007B2BA2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B2BA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2014-11-26T02:27:00Z</cp:lastPrinted>
  <dcterms:created xsi:type="dcterms:W3CDTF">2014-11-26T02:26:00Z</dcterms:created>
  <dcterms:modified xsi:type="dcterms:W3CDTF">2014-11-26T02:27:00Z</dcterms:modified>
</cp:coreProperties>
</file>