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1392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D097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D0974"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D0974" w:rsidRPr="004D0974">
              <w:rPr>
                <w:szCs w:val="28"/>
              </w:rPr>
              <w:t>1607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D097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D0974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2179E5">
              <w:rPr>
                <w:szCs w:val="28"/>
              </w:rPr>
              <w:t>"О внесении изм</w:t>
            </w:r>
            <w:r>
              <w:rPr>
                <w:szCs w:val="28"/>
              </w:rPr>
              <w:t>енений в    Закон Приморского края "</w:t>
            </w:r>
            <w:proofErr w:type="gramStart"/>
            <w:r>
              <w:rPr>
                <w:szCs w:val="28"/>
              </w:rPr>
              <w:t>О</w:t>
            </w:r>
            <w:proofErr w:type="gramEnd"/>
            <w:r>
              <w:rPr>
                <w:szCs w:val="28"/>
              </w:rPr>
              <w:t xml:space="preserve">     Кировском муниципальном рай-</w:t>
            </w:r>
            <w:proofErr w:type="spellStart"/>
            <w:r>
              <w:rPr>
                <w:szCs w:val="28"/>
              </w:rPr>
              <w:t>оне</w:t>
            </w:r>
            <w:proofErr w:type="spellEnd"/>
            <w:r>
              <w:rPr>
                <w:szCs w:val="28"/>
              </w:rPr>
              <w:t>"</w:t>
            </w:r>
          </w:p>
          <w:p w:rsidR="000B3FB2" w:rsidRPr="004D0974" w:rsidRDefault="000B3FB2" w:rsidP="0094344A">
            <w:pPr>
              <w:ind w:left="-108"/>
              <w:jc w:val="both"/>
            </w:pPr>
          </w:p>
        </w:tc>
      </w:tr>
    </w:tbl>
    <w:p w:rsidR="004D0974" w:rsidRDefault="004D0974" w:rsidP="004D097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4D0974" w:rsidRDefault="004D0974" w:rsidP="004D0974">
      <w:pPr>
        <w:pStyle w:val="a3"/>
        <w:tabs>
          <w:tab w:val="clear" w:pos="4153"/>
          <w:tab w:val="clear" w:pos="8306"/>
        </w:tabs>
      </w:pPr>
    </w:p>
    <w:p w:rsidR="004D0974" w:rsidRDefault="004D0974" w:rsidP="004D097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4D0974" w:rsidRDefault="004D0974" w:rsidP="004D0974"/>
    <w:p w:rsidR="004D0974" w:rsidRDefault="004D0974" w:rsidP="004D0974">
      <w:pPr>
        <w:ind w:firstLine="720"/>
        <w:jc w:val="both"/>
      </w:pPr>
      <w:proofErr w:type="gramStart"/>
      <w:r>
        <w:t xml:space="preserve">1.Принять проект закона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 xml:space="preserve">енений в Закон Приморского края "О Кировском муниципальном районе" с новым названием </w:t>
      </w:r>
      <w:r w:rsidRPr="002179E5">
        <w:rPr>
          <w:szCs w:val="28"/>
        </w:rPr>
        <w:t>"О внесении изм</w:t>
      </w:r>
      <w:r>
        <w:rPr>
          <w:szCs w:val="28"/>
        </w:rPr>
        <w:t xml:space="preserve">енений в статью 4 Закона Приморского края "О Кировском муниципальном районе" </w:t>
      </w:r>
      <w:r>
        <w:t xml:space="preserve">во втором чтении. </w:t>
      </w:r>
      <w:proofErr w:type="gramEnd"/>
    </w:p>
    <w:p w:rsidR="004D0974" w:rsidRDefault="004D0974" w:rsidP="004D0974">
      <w:pPr>
        <w:ind w:firstLine="720"/>
        <w:jc w:val="both"/>
      </w:pPr>
    </w:p>
    <w:p w:rsidR="004D0974" w:rsidRDefault="004D0974" w:rsidP="004D0974">
      <w:pPr>
        <w:pStyle w:val="a3"/>
        <w:tabs>
          <w:tab w:val="left" w:pos="840"/>
        </w:tabs>
        <w:ind w:firstLine="709"/>
        <w:jc w:val="both"/>
      </w:pPr>
      <w:r>
        <w:t>2.Комитету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4D0974" w:rsidRDefault="004D0974" w:rsidP="004D0974">
      <w:pPr>
        <w:ind w:firstLine="709"/>
        <w:jc w:val="both"/>
      </w:pPr>
    </w:p>
    <w:p w:rsidR="004D0974" w:rsidRDefault="004D0974" w:rsidP="004D0974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4D0974" w:rsidRDefault="004D0974" w:rsidP="004D0974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4D0974" w:rsidRDefault="004D0974" w:rsidP="004D097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D0974" w:rsidRDefault="004D0974" w:rsidP="004D097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D0974" w:rsidRDefault="004D0974" w:rsidP="004D0974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4D0974" w:rsidRDefault="004D0974" w:rsidP="004D097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862" w:rsidRDefault="00963862">
      <w:r>
        <w:separator/>
      </w:r>
    </w:p>
  </w:endnote>
  <w:endnote w:type="continuationSeparator" w:id="0">
    <w:p w:rsidR="00963862" w:rsidRDefault="00963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862" w:rsidRDefault="00963862">
      <w:r>
        <w:separator/>
      </w:r>
    </w:p>
  </w:footnote>
  <w:footnote w:type="continuationSeparator" w:id="0">
    <w:p w:rsidR="00963862" w:rsidRDefault="009638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097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0974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63862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4D097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2014-11-26T03:32:00Z</cp:lastPrinted>
  <dcterms:created xsi:type="dcterms:W3CDTF">2014-11-26T03:31:00Z</dcterms:created>
  <dcterms:modified xsi:type="dcterms:W3CDTF">2014-11-26T03:32:00Z</dcterms:modified>
</cp:coreProperties>
</file>