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15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644D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44DE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44DE" w:rsidRPr="00C644DE">
              <w:rPr>
                <w:szCs w:val="28"/>
              </w:rPr>
              <w:t>1603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44D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44DE" w:rsidP="0094344A">
            <w:pPr>
              <w:ind w:left="-108"/>
              <w:jc w:val="both"/>
            </w:pPr>
            <w:r w:rsidRPr="00C644DE">
              <w:t xml:space="preserve">О проекте закона Приморского края "О внесении изменений в Закон Приморского края "О Законодательном Собрании  </w:t>
            </w:r>
            <w:proofErr w:type="gramStart"/>
            <w:r w:rsidRPr="00C644DE">
              <w:t>При</w:t>
            </w:r>
            <w:r>
              <w:t>-</w:t>
            </w:r>
            <w:r w:rsidRPr="00C644DE">
              <w:t>морского</w:t>
            </w:r>
            <w:proofErr w:type="gramEnd"/>
            <w:r w:rsidRPr="00C644DE">
              <w:t xml:space="preserve"> края"</w:t>
            </w:r>
          </w:p>
          <w:p w:rsidR="000B3FB2" w:rsidRPr="00C644DE" w:rsidRDefault="000B3FB2" w:rsidP="0094344A">
            <w:pPr>
              <w:ind w:left="-108"/>
              <w:jc w:val="both"/>
            </w:pPr>
          </w:p>
        </w:tc>
      </w:tr>
    </w:tbl>
    <w:p w:rsidR="00C644DE" w:rsidRPr="00C644DE" w:rsidRDefault="00C644DE" w:rsidP="00C644DE">
      <w:pPr>
        <w:ind w:firstLine="709"/>
      </w:pPr>
      <w:r w:rsidRPr="00C644DE">
        <w:t>Законодательное Собрание Приморского края</w:t>
      </w:r>
    </w:p>
    <w:p w:rsidR="00C644DE" w:rsidRPr="00C644DE" w:rsidRDefault="00C644DE" w:rsidP="00C644DE"/>
    <w:p w:rsidR="00C644DE" w:rsidRPr="00C644DE" w:rsidRDefault="00C644DE" w:rsidP="00C644DE">
      <w:r w:rsidRPr="00C644DE">
        <w:t>ПОСТАНОВЛЯЕТ:</w:t>
      </w:r>
    </w:p>
    <w:p w:rsidR="00C644DE" w:rsidRPr="00C644DE" w:rsidRDefault="00C644DE" w:rsidP="00C644DE"/>
    <w:p w:rsidR="00C644DE" w:rsidRPr="00C644DE" w:rsidRDefault="00C644DE" w:rsidP="00C644DE">
      <w:pPr>
        <w:jc w:val="both"/>
      </w:pPr>
      <w:r w:rsidRPr="00C644DE">
        <w:tab/>
        <w:t>1.Принять проект закона Приморского края "О внесении изменений в Закон Приморского края "О Законодательном Собрании Приморского края" в первом чтении.</w:t>
      </w:r>
    </w:p>
    <w:p w:rsidR="00C644DE" w:rsidRPr="00C644DE" w:rsidRDefault="00C644DE" w:rsidP="00C644DE">
      <w:pPr>
        <w:jc w:val="both"/>
      </w:pPr>
    </w:p>
    <w:p w:rsidR="00C644DE" w:rsidRPr="00C644DE" w:rsidRDefault="00C644DE" w:rsidP="00C644DE">
      <w:pPr>
        <w:ind w:firstLine="708"/>
        <w:jc w:val="both"/>
      </w:pPr>
      <w:r w:rsidRPr="00C644DE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644DE" w:rsidRPr="00C644DE" w:rsidRDefault="00C644DE" w:rsidP="00C644DE">
      <w:pPr>
        <w:jc w:val="both"/>
      </w:pPr>
    </w:p>
    <w:p w:rsidR="00C644DE" w:rsidRPr="00C644DE" w:rsidRDefault="00C644DE" w:rsidP="00C644DE">
      <w:pPr>
        <w:jc w:val="both"/>
      </w:pPr>
      <w:r w:rsidRPr="00C644DE">
        <w:tab/>
        <w:t>3.Настоящее постановление вступает в силу со дня его принятия.</w:t>
      </w:r>
    </w:p>
    <w:p w:rsidR="00C644DE" w:rsidRPr="00C644DE" w:rsidRDefault="00C644DE" w:rsidP="00C644DE">
      <w:pPr>
        <w:jc w:val="both"/>
      </w:pPr>
      <w:bookmarkStart w:id="0" w:name="_GoBack"/>
      <w:bookmarkEnd w:id="0"/>
    </w:p>
    <w:p w:rsidR="00C644DE" w:rsidRPr="00C644DE" w:rsidRDefault="00C644DE" w:rsidP="00C644DE">
      <w:pPr>
        <w:jc w:val="both"/>
      </w:pPr>
    </w:p>
    <w:p w:rsidR="00C644DE" w:rsidRPr="00C644DE" w:rsidRDefault="00C644DE" w:rsidP="00C644DE">
      <w:pPr>
        <w:jc w:val="both"/>
      </w:pPr>
    </w:p>
    <w:p w:rsidR="00C644DE" w:rsidRPr="00C644DE" w:rsidRDefault="00C644DE" w:rsidP="00C644DE">
      <w:pPr>
        <w:jc w:val="both"/>
      </w:pPr>
      <w:r w:rsidRPr="00C644DE">
        <w:t>Председатель</w:t>
      </w:r>
    </w:p>
    <w:p w:rsidR="00C644DE" w:rsidRPr="00C644DE" w:rsidRDefault="00C644DE" w:rsidP="00C644DE">
      <w:pPr>
        <w:jc w:val="both"/>
      </w:pPr>
      <w:r w:rsidRPr="00C644DE">
        <w:t xml:space="preserve">Законодательного Собрания </w:t>
      </w:r>
      <w:r w:rsidRPr="00C644DE">
        <w:tab/>
      </w:r>
      <w:r w:rsidRPr="00C644DE">
        <w:tab/>
      </w:r>
      <w:r w:rsidRPr="00C644DE">
        <w:tab/>
      </w:r>
      <w:r w:rsidRPr="00C644DE">
        <w:tab/>
      </w:r>
      <w:r w:rsidRPr="00C644DE">
        <w:tab/>
      </w:r>
      <w:r w:rsidRPr="00C644DE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B9D" w:rsidRDefault="001F5B9D">
      <w:r>
        <w:separator/>
      </w:r>
    </w:p>
  </w:endnote>
  <w:endnote w:type="continuationSeparator" w:id="0">
    <w:p w:rsidR="001F5B9D" w:rsidRDefault="001F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B9D" w:rsidRDefault="001F5B9D">
      <w:r>
        <w:separator/>
      </w:r>
    </w:p>
  </w:footnote>
  <w:footnote w:type="continuationSeparator" w:id="0">
    <w:p w:rsidR="001F5B9D" w:rsidRDefault="001F5B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44DE"/>
    <w:rsid w:val="00057575"/>
    <w:rsid w:val="000B3FB2"/>
    <w:rsid w:val="000D628E"/>
    <w:rsid w:val="000E5228"/>
    <w:rsid w:val="00123119"/>
    <w:rsid w:val="00155F7F"/>
    <w:rsid w:val="001F5B9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44D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2014-11-26T05:38:00Z</cp:lastPrinted>
  <dcterms:created xsi:type="dcterms:W3CDTF">2014-11-26T05:37:00Z</dcterms:created>
  <dcterms:modified xsi:type="dcterms:W3CDTF">2014-11-26T05:39:00Z</dcterms:modified>
</cp:coreProperties>
</file>