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47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7371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7371E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7371E" w:rsidRPr="00D7371E">
              <w:rPr>
                <w:szCs w:val="28"/>
              </w:rPr>
              <w:t>1600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7371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7371E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  <w:t>"О внесении изменения в статью 2 Закона Приморского края "О дорожном фонде Приморского края"</w:t>
            </w:r>
          </w:p>
          <w:p w:rsidR="000B3FB2" w:rsidRPr="00D7371E" w:rsidRDefault="000B3FB2" w:rsidP="0094344A">
            <w:pPr>
              <w:ind w:left="-108"/>
              <w:jc w:val="both"/>
            </w:pPr>
          </w:p>
        </w:tc>
      </w:tr>
    </w:tbl>
    <w:p w:rsidR="00D7371E" w:rsidRDefault="00D7371E" w:rsidP="00D7371E">
      <w:pPr>
        <w:ind w:firstLine="720"/>
      </w:pPr>
      <w:r>
        <w:t xml:space="preserve">Законодательное Собрание Приморского края </w:t>
      </w:r>
    </w:p>
    <w:p w:rsidR="00D7371E" w:rsidRDefault="00D7371E" w:rsidP="00D7371E"/>
    <w:p w:rsidR="00D7371E" w:rsidRDefault="00D7371E" w:rsidP="00D7371E">
      <w:r>
        <w:t>ПОСТАНОВЛЯЕТ:</w:t>
      </w:r>
    </w:p>
    <w:p w:rsidR="00D7371E" w:rsidRDefault="00D7371E" w:rsidP="00D7371E"/>
    <w:p w:rsidR="00D7371E" w:rsidRDefault="00D7371E" w:rsidP="00D7371E">
      <w:pPr>
        <w:ind w:firstLine="709"/>
        <w:jc w:val="both"/>
      </w:pPr>
      <w:r>
        <w:t>1.Принять Закон Приморского края "О внесении изменения в статью 2 Закона Приморского края "О дорожном фонде Приморского края".</w:t>
      </w:r>
    </w:p>
    <w:p w:rsidR="00D7371E" w:rsidRDefault="00D7371E" w:rsidP="00D7371E">
      <w:pPr>
        <w:ind w:firstLine="709"/>
        <w:jc w:val="both"/>
      </w:pPr>
    </w:p>
    <w:p w:rsidR="00D7371E" w:rsidRDefault="00D7371E" w:rsidP="00D7371E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D7371E" w:rsidRDefault="00D7371E" w:rsidP="00D7371E">
      <w:pPr>
        <w:ind w:firstLine="709"/>
        <w:jc w:val="both"/>
      </w:pPr>
    </w:p>
    <w:p w:rsidR="00D7371E" w:rsidRDefault="00D7371E" w:rsidP="00D7371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D7371E" w:rsidRDefault="00D7371E" w:rsidP="00D7371E">
      <w:pPr>
        <w:jc w:val="both"/>
      </w:pPr>
      <w:bookmarkStart w:id="0" w:name="_GoBack"/>
      <w:bookmarkEnd w:id="0"/>
    </w:p>
    <w:p w:rsidR="00D7371E" w:rsidRDefault="00D7371E" w:rsidP="00D7371E">
      <w:pPr>
        <w:jc w:val="both"/>
      </w:pPr>
    </w:p>
    <w:p w:rsidR="00D7371E" w:rsidRDefault="00D7371E" w:rsidP="00D7371E">
      <w:pPr>
        <w:jc w:val="both"/>
      </w:pPr>
    </w:p>
    <w:p w:rsidR="00D7371E" w:rsidRDefault="00D7371E" w:rsidP="00D7371E">
      <w:pPr>
        <w:jc w:val="both"/>
      </w:pPr>
      <w:r>
        <w:t xml:space="preserve">Председатель </w:t>
      </w:r>
    </w:p>
    <w:p w:rsidR="00D7371E" w:rsidRDefault="00D7371E" w:rsidP="00D7371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В.В. Горчаков</w:t>
      </w:r>
    </w:p>
    <w:p w:rsidR="00D7371E" w:rsidRDefault="00D7371E" w:rsidP="00D7371E">
      <w:pPr>
        <w:tabs>
          <w:tab w:val="right" w:pos="9356"/>
        </w:tabs>
        <w:jc w:val="both"/>
      </w:pPr>
    </w:p>
    <w:p w:rsidR="00D7371E" w:rsidRDefault="00D7371E" w:rsidP="00D7371E"/>
    <w:p w:rsidR="00D7371E" w:rsidRDefault="00D7371E" w:rsidP="00D7371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C34" w:rsidRDefault="00574C34">
      <w:r>
        <w:separator/>
      </w:r>
    </w:p>
  </w:endnote>
  <w:endnote w:type="continuationSeparator" w:id="0">
    <w:p w:rsidR="00574C34" w:rsidRDefault="00574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C34" w:rsidRDefault="00574C34">
      <w:r>
        <w:separator/>
      </w:r>
    </w:p>
  </w:footnote>
  <w:footnote w:type="continuationSeparator" w:id="0">
    <w:p w:rsidR="00574C34" w:rsidRDefault="00574C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371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74C34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7371E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2014-11-26T03:45:00Z</cp:lastPrinted>
  <dcterms:created xsi:type="dcterms:W3CDTF">2014-11-26T03:44:00Z</dcterms:created>
  <dcterms:modified xsi:type="dcterms:W3CDTF">2014-11-26T03:45:00Z</dcterms:modified>
</cp:coreProperties>
</file>