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95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C318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C3182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C3182" w:rsidRPr="009C3182">
              <w:rPr>
                <w:szCs w:val="28"/>
              </w:rPr>
              <w:t>1595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C318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C3182" w:rsidP="0094344A">
            <w:pPr>
              <w:ind w:left="-108"/>
              <w:jc w:val="both"/>
            </w:pPr>
            <w:r w:rsidRPr="009C3182">
              <w:t xml:space="preserve">О проекте закона Приморского края </w:t>
            </w:r>
            <w:r w:rsidRPr="009C3182">
              <w:rPr>
                <w:szCs w:val="28"/>
              </w:rPr>
              <w:t xml:space="preserve">"О внесении изменений в статью 3 </w:t>
            </w:r>
            <w:r w:rsidRPr="009C3182">
              <w:rPr>
                <w:snapToGrid w:val="0"/>
                <w:szCs w:val="28"/>
              </w:rPr>
              <w:t xml:space="preserve">Закона Приморского края </w:t>
            </w:r>
            <w:r w:rsidRPr="009C3182">
              <w:rPr>
                <w:bCs/>
                <w:szCs w:val="28"/>
              </w:rPr>
              <w:t>"</w:t>
            </w:r>
            <w:r w:rsidRPr="009C3182">
              <w:rPr>
                <w:szCs w:val="28"/>
              </w:rPr>
              <w:t>Об охране окружающей среды в Приморском крае"</w:t>
            </w:r>
          </w:p>
          <w:p w:rsidR="000B3FB2" w:rsidRPr="009C3182" w:rsidRDefault="000B3FB2" w:rsidP="0094344A">
            <w:pPr>
              <w:ind w:left="-108"/>
              <w:jc w:val="both"/>
            </w:pPr>
          </w:p>
        </w:tc>
        <w:bookmarkStart w:id="0" w:name="_GoBack"/>
        <w:bookmarkEnd w:id="0"/>
      </w:tr>
    </w:tbl>
    <w:p w:rsidR="009C3182" w:rsidRPr="009C3182" w:rsidRDefault="009C3182" w:rsidP="009C3182">
      <w:pPr>
        <w:tabs>
          <w:tab w:val="left" w:pos="567"/>
        </w:tabs>
        <w:ind w:firstLine="709"/>
        <w:jc w:val="both"/>
      </w:pPr>
      <w:r w:rsidRPr="009C3182">
        <w:t>Законодательное Собрание Приморского края</w:t>
      </w:r>
    </w:p>
    <w:p w:rsidR="009C3182" w:rsidRPr="009C3182" w:rsidRDefault="009C3182" w:rsidP="009C3182">
      <w:pPr>
        <w:ind w:firstLine="851"/>
        <w:jc w:val="both"/>
      </w:pPr>
    </w:p>
    <w:p w:rsidR="009C3182" w:rsidRPr="009C3182" w:rsidRDefault="009C3182" w:rsidP="009C3182">
      <w:pPr>
        <w:jc w:val="both"/>
      </w:pPr>
      <w:r w:rsidRPr="009C3182">
        <w:t>ПОСТАНОВЛЯЕТ:</w:t>
      </w:r>
    </w:p>
    <w:p w:rsidR="009C3182" w:rsidRPr="009C3182" w:rsidRDefault="009C3182" w:rsidP="009C3182">
      <w:pPr>
        <w:jc w:val="both"/>
      </w:pPr>
      <w:r w:rsidRPr="009C3182">
        <w:tab/>
      </w:r>
    </w:p>
    <w:p w:rsidR="009C3182" w:rsidRPr="009C3182" w:rsidRDefault="009C3182" w:rsidP="009C3182">
      <w:pPr>
        <w:ind w:firstLine="720"/>
        <w:jc w:val="both"/>
      </w:pPr>
      <w:proofErr w:type="gramStart"/>
      <w:r w:rsidRPr="009C3182">
        <w:t xml:space="preserve">1.Принять проект закона Приморского края "О внесении изменений в статью 3 Закона Приморского края </w:t>
      </w:r>
      <w:r w:rsidRPr="009C3182">
        <w:rPr>
          <w:szCs w:val="28"/>
        </w:rPr>
        <w:t xml:space="preserve">"Об охране окружающей среды в Приморском крае" с новым названием </w:t>
      </w:r>
      <w:r w:rsidRPr="009C3182">
        <w:t xml:space="preserve">"О внесении изменений в Закон Приморского края </w:t>
      </w:r>
      <w:r w:rsidRPr="009C3182">
        <w:rPr>
          <w:szCs w:val="28"/>
        </w:rPr>
        <w:t xml:space="preserve">"Об охране окружающей среды в Приморском крае" </w:t>
      </w:r>
      <w:r w:rsidRPr="009C3182">
        <w:t>во втором чтении.</w:t>
      </w:r>
      <w:proofErr w:type="gramEnd"/>
    </w:p>
    <w:p w:rsidR="009C3182" w:rsidRPr="009C3182" w:rsidRDefault="009C3182" w:rsidP="009C3182">
      <w:pPr>
        <w:ind w:firstLine="720"/>
        <w:jc w:val="both"/>
      </w:pPr>
    </w:p>
    <w:p w:rsidR="009C3182" w:rsidRPr="009C3182" w:rsidRDefault="009C3182" w:rsidP="009C3182">
      <w:pPr>
        <w:ind w:firstLine="720"/>
        <w:jc w:val="both"/>
      </w:pPr>
      <w:r w:rsidRPr="009C3182"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9C3182" w:rsidRPr="009C3182" w:rsidRDefault="009C3182" w:rsidP="009C3182">
      <w:pPr>
        <w:ind w:firstLine="720"/>
        <w:jc w:val="both"/>
      </w:pPr>
    </w:p>
    <w:p w:rsidR="009C3182" w:rsidRPr="009C3182" w:rsidRDefault="009C3182" w:rsidP="009C3182">
      <w:pPr>
        <w:ind w:firstLine="720"/>
        <w:jc w:val="both"/>
      </w:pPr>
      <w:r w:rsidRPr="009C3182">
        <w:t>3.Настоящее постановление вступает в силу со дня его принятия.</w:t>
      </w:r>
    </w:p>
    <w:p w:rsidR="009C3182" w:rsidRPr="009C3182" w:rsidRDefault="009C3182" w:rsidP="009C3182">
      <w:pPr>
        <w:ind w:firstLine="851"/>
        <w:jc w:val="both"/>
      </w:pPr>
    </w:p>
    <w:p w:rsidR="009C3182" w:rsidRPr="009C3182" w:rsidRDefault="009C3182" w:rsidP="009C3182">
      <w:pPr>
        <w:ind w:firstLine="851"/>
        <w:jc w:val="both"/>
      </w:pPr>
    </w:p>
    <w:p w:rsidR="009C3182" w:rsidRPr="009C3182" w:rsidRDefault="009C3182" w:rsidP="009C3182">
      <w:pPr>
        <w:ind w:firstLine="851"/>
        <w:jc w:val="both"/>
      </w:pPr>
    </w:p>
    <w:p w:rsidR="009C3182" w:rsidRPr="009C3182" w:rsidRDefault="009C3182" w:rsidP="009C3182">
      <w:pPr>
        <w:jc w:val="both"/>
      </w:pPr>
      <w:r w:rsidRPr="009C3182">
        <w:t xml:space="preserve">Председатель </w:t>
      </w:r>
    </w:p>
    <w:p w:rsidR="009C3182" w:rsidRPr="009C3182" w:rsidRDefault="009C3182" w:rsidP="009C3182">
      <w:pPr>
        <w:jc w:val="both"/>
      </w:pPr>
      <w:r w:rsidRPr="009C3182"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2B7" w:rsidRDefault="000F42B7">
      <w:r>
        <w:separator/>
      </w:r>
    </w:p>
  </w:endnote>
  <w:endnote w:type="continuationSeparator" w:id="0">
    <w:p w:rsidR="000F42B7" w:rsidRDefault="000F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2B7" w:rsidRDefault="000F42B7">
      <w:r>
        <w:separator/>
      </w:r>
    </w:p>
  </w:footnote>
  <w:footnote w:type="continuationSeparator" w:id="0">
    <w:p w:rsidR="000F42B7" w:rsidRDefault="000F42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3182"/>
    <w:rsid w:val="00057575"/>
    <w:rsid w:val="000B3FB2"/>
    <w:rsid w:val="000D628E"/>
    <w:rsid w:val="000E5228"/>
    <w:rsid w:val="000F42B7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3182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2014-11-26T05:05:00Z</cp:lastPrinted>
  <dcterms:created xsi:type="dcterms:W3CDTF">2014-11-26T05:04:00Z</dcterms:created>
  <dcterms:modified xsi:type="dcterms:W3CDTF">2014-11-26T05:05:00Z</dcterms:modified>
</cp:coreProperties>
</file>