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98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32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328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328E" w:rsidRPr="00E7328E">
              <w:rPr>
                <w:szCs w:val="28"/>
              </w:rPr>
              <w:t>1592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32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328E" w:rsidP="0094344A">
            <w:pPr>
              <w:ind w:left="-108"/>
              <w:jc w:val="both"/>
            </w:pPr>
            <w:r w:rsidRPr="00E7328E">
              <w:t xml:space="preserve">О Законе Приморского края "О порядке проведения экспертизы муниципальных нормативных правовых актов и оценки </w:t>
            </w:r>
            <w:proofErr w:type="gramStart"/>
            <w:r w:rsidRPr="00E7328E">
              <w:t>регу</w:t>
            </w:r>
            <w:r>
              <w:t>-</w:t>
            </w:r>
            <w:bookmarkStart w:id="0" w:name="_GoBack"/>
            <w:bookmarkEnd w:id="0"/>
            <w:r w:rsidRPr="00E7328E">
              <w:t>лирующего</w:t>
            </w:r>
            <w:proofErr w:type="gramEnd"/>
            <w:r w:rsidRPr="00E7328E">
              <w:t xml:space="preserve"> воздействия проектов муниципальных нормативных правовых актов в Приморском крае"</w:t>
            </w:r>
          </w:p>
          <w:p w:rsidR="000B3FB2" w:rsidRPr="00E7328E" w:rsidRDefault="000B3FB2" w:rsidP="0094344A">
            <w:pPr>
              <w:ind w:left="-108"/>
              <w:jc w:val="both"/>
            </w:pPr>
          </w:p>
        </w:tc>
      </w:tr>
    </w:tbl>
    <w:p w:rsidR="00E7328E" w:rsidRDefault="00E7328E" w:rsidP="00E7328E">
      <w:pPr>
        <w:ind w:firstLine="709"/>
      </w:pPr>
      <w:r>
        <w:t xml:space="preserve">Законодательное Собрание Приморского края </w:t>
      </w:r>
    </w:p>
    <w:p w:rsidR="00E7328E" w:rsidRDefault="00E7328E" w:rsidP="00E7328E"/>
    <w:p w:rsidR="00E7328E" w:rsidRDefault="00E7328E" w:rsidP="00E7328E">
      <w:r>
        <w:t>ПОСТАНОВЛЯЕТ:</w:t>
      </w:r>
    </w:p>
    <w:p w:rsidR="00E7328E" w:rsidRDefault="00E7328E" w:rsidP="00E7328E"/>
    <w:p w:rsidR="00E7328E" w:rsidRDefault="00E7328E" w:rsidP="00E7328E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rPr>
          <w:szCs w:val="28"/>
        </w:rPr>
        <w:t>.</w:t>
      </w:r>
    </w:p>
    <w:p w:rsidR="00E7328E" w:rsidRDefault="00E7328E" w:rsidP="00E7328E">
      <w:pPr>
        <w:ind w:firstLine="709"/>
        <w:jc w:val="both"/>
      </w:pPr>
    </w:p>
    <w:p w:rsidR="00E7328E" w:rsidRDefault="00E7328E" w:rsidP="00E7328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7328E" w:rsidRDefault="00E7328E" w:rsidP="00E7328E">
      <w:pPr>
        <w:jc w:val="both"/>
      </w:pPr>
    </w:p>
    <w:p w:rsidR="00E7328E" w:rsidRDefault="00E7328E" w:rsidP="00E7328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7328E" w:rsidRDefault="00E7328E" w:rsidP="00E7328E">
      <w:pPr>
        <w:ind w:firstLine="709"/>
        <w:jc w:val="both"/>
      </w:pPr>
    </w:p>
    <w:p w:rsidR="00E7328E" w:rsidRDefault="00E7328E" w:rsidP="00E7328E">
      <w:pPr>
        <w:ind w:firstLine="709"/>
        <w:jc w:val="both"/>
      </w:pPr>
    </w:p>
    <w:p w:rsidR="00E7328E" w:rsidRDefault="00E7328E" w:rsidP="00E7328E">
      <w:pPr>
        <w:ind w:firstLine="709"/>
        <w:jc w:val="both"/>
      </w:pPr>
    </w:p>
    <w:p w:rsidR="00E7328E" w:rsidRDefault="00E7328E" w:rsidP="00E7328E">
      <w:pPr>
        <w:jc w:val="both"/>
      </w:pPr>
      <w:r>
        <w:t>Председатель</w:t>
      </w:r>
    </w:p>
    <w:p w:rsidR="00E7328E" w:rsidRDefault="00E7328E" w:rsidP="00E7328E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ABE" w:rsidRDefault="00255ABE">
      <w:r>
        <w:separator/>
      </w:r>
    </w:p>
  </w:endnote>
  <w:endnote w:type="continuationSeparator" w:id="0">
    <w:p w:rsidR="00255ABE" w:rsidRDefault="0025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ABE" w:rsidRDefault="00255ABE">
      <w:r>
        <w:separator/>
      </w:r>
    </w:p>
  </w:footnote>
  <w:footnote w:type="continuationSeparator" w:id="0">
    <w:p w:rsidR="00255ABE" w:rsidRDefault="00255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328E"/>
    <w:rsid w:val="00057575"/>
    <w:rsid w:val="000B3FB2"/>
    <w:rsid w:val="000D628E"/>
    <w:rsid w:val="000E5228"/>
    <w:rsid w:val="00123119"/>
    <w:rsid w:val="00155F7F"/>
    <w:rsid w:val="00255AB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328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2014-11-26T02:24:00Z</cp:lastPrinted>
  <dcterms:created xsi:type="dcterms:W3CDTF">2014-11-26T02:23:00Z</dcterms:created>
  <dcterms:modified xsi:type="dcterms:W3CDTF">2014-11-26T02:24:00Z</dcterms:modified>
</cp:coreProperties>
</file>