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851477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0282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02826" w:rsidRPr="00E02826">
              <w:rPr>
                <w:szCs w:val="28"/>
              </w:rPr>
              <w:t>1589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0282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02826" w:rsidP="0094344A">
            <w:pPr>
              <w:ind w:left="-108"/>
              <w:jc w:val="both"/>
            </w:pPr>
            <w:r>
              <w:t>О проекте закона Приморского края "О внесении изменений в Закон Приморского края "</w:t>
            </w:r>
            <w:r>
              <w:rPr>
                <w:szCs w:val="28"/>
              </w:rPr>
              <w:t>О системе капитального ремонта многоквартирных домов в Приморском крае</w:t>
            </w:r>
            <w:r>
              <w:t>"</w:t>
            </w:r>
          </w:p>
          <w:p w:rsidR="000B3FB2" w:rsidRPr="00E02826" w:rsidRDefault="000B3FB2" w:rsidP="0094344A">
            <w:pPr>
              <w:ind w:left="-108"/>
              <w:jc w:val="both"/>
            </w:pPr>
          </w:p>
        </w:tc>
      </w:tr>
    </w:tbl>
    <w:p w:rsidR="00E02826" w:rsidRDefault="00E02826" w:rsidP="00E02826">
      <w:pPr>
        <w:ind w:firstLine="709"/>
      </w:pPr>
      <w:r>
        <w:t xml:space="preserve">Законодательное Собрание Приморского края </w:t>
      </w:r>
    </w:p>
    <w:p w:rsidR="00E02826" w:rsidRDefault="00E02826" w:rsidP="00E02826"/>
    <w:p w:rsidR="00E02826" w:rsidRDefault="00E02826" w:rsidP="00E02826">
      <w:r>
        <w:t>ПОСТАНОВЛЯЕТ:</w:t>
      </w:r>
    </w:p>
    <w:p w:rsidR="00E02826" w:rsidRDefault="00E02826" w:rsidP="00E02826"/>
    <w:p w:rsidR="00E02826" w:rsidRDefault="00E02826" w:rsidP="00E02826">
      <w:pPr>
        <w:ind w:firstLine="709"/>
        <w:jc w:val="both"/>
        <w:rPr>
          <w:szCs w:val="28"/>
        </w:rPr>
      </w:pPr>
      <w:r>
        <w:t>1.Принять проект закона Приморского края "О внесении изменений в Закон Приморского края "</w:t>
      </w:r>
      <w:r>
        <w:rPr>
          <w:szCs w:val="28"/>
        </w:rPr>
        <w:t>О системе капитального ремонта многоквартирных домов в Приморском крае</w:t>
      </w:r>
      <w:r>
        <w:t>"</w:t>
      </w:r>
      <w:r>
        <w:rPr>
          <w:szCs w:val="28"/>
        </w:rPr>
        <w:t xml:space="preserve"> во втором чтении.</w:t>
      </w:r>
    </w:p>
    <w:p w:rsidR="00E02826" w:rsidRDefault="00E02826" w:rsidP="00E02826">
      <w:pPr>
        <w:ind w:firstLine="709"/>
        <w:jc w:val="both"/>
      </w:pPr>
    </w:p>
    <w:p w:rsidR="00E02826" w:rsidRDefault="00E02826" w:rsidP="00E02826">
      <w:pPr>
        <w:ind w:firstLine="709"/>
        <w:jc w:val="both"/>
      </w:pPr>
      <w:r>
        <w:t xml:space="preserve">2.Комитету Законодательного Собрания по экономической политике и собственности (Гребнев) доработать указанный законопроект </w:t>
      </w:r>
      <w:r w:rsidRPr="009923AD">
        <w:t xml:space="preserve">с учетом </w:t>
      </w:r>
      <w:r>
        <w:t xml:space="preserve">принятых </w:t>
      </w:r>
      <w:r w:rsidRPr="009923AD">
        <w:t>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 третьем чтении.</w:t>
      </w:r>
    </w:p>
    <w:p w:rsidR="00E02826" w:rsidRDefault="00E02826" w:rsidP="00E02826">
      <w:pPr>
        <w:ind w:firstLine="709"/>
        <w:jc w:val="both"/>
      </w:pPr>
    </w:p>
    <w:p w:rsidR="00E02826" w:rsidRDefault="00E02826" w:rsidP="00E02826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E02826" w:rsidRDefault="00E02826" w:rsidP="00E02826">
      <w:pPr>
        <w:ind w:firstLine="709"/>
        <w:jc w:val="both"/>
      </w:pPr>
      <w:bookmarkStart w:id="0" w:name="_GoBack"/>
      <w:bookmarkEnd w:id="0"/>
    </w:p>
    <w:p w:rsidR="00E02826" w:rsidRDefault="00E02826" w:rsidP="00E02826">
      <w:pPr>
        <w:ind w:firstLine="709"/>
        <w:jc w:val="both"/>
      </w:pPr>
    </w:p>
    <w:p w:rsidR="00E02826" w:rsidRDefault="00E02826" w:rsidP="00E02826">
      <w:pPr>
        <w:ind w:firstLine="709"/>
        <w:jc w:val="both"/>
      </w:pPr>
    </w:p>
    <w:p w:rsidR="00E02826" w:rsidRDefault="00E02826" w:rsidP="00E02826">
      <w:pPr>
        <w:jc w:val="both"/>
      </w:pPr>
      <w:r>
        <w:t>Председатель</w:t>
      </w:r>
    </w:p>
    <w:p w:rsidR="00E02826" w:rsidRDefault="00E02826" w:rsidP="00E02826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E02826" w:rsidRDefault="00E02826" w:rsidP="00E02826">
      <w:pPr>
        <w:ind w:firstLine="709"/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0C2E" w:rsidRDefault="002E0C2E">
      <w:r>
        <w:separator/>
      </w:r>
    </w:p>
  </w:endnote>
  <w:endnote w:type="continuationSeparator" w:id="0">
    <w:p w:rsidR="002E0C2E" w:rsidRDefault="002E0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0C2E" w:rsidRDefault="002E0C2E">
      <w:r>
        <w:separator/>
      </w:r>
    </w:p>
  </w:footnote>
  <w:footnote w:type="continuationSeparator" w:id="0">
    <w:p w:rsidR="002E0C2E" w:rsidRDefault="002E0C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02826"/>
    <w:rsid w:val="00057575"/>
    <w:rsid w:val="000B3FB2"/>
    <w:rsid w:val="000D628E"/>
    <w:rsid w:val="000E5228"/>
    <w:rsid w:val="00123119"/>
    <w:rsid w:val="00155F7F"/>
    <w:rsid w:val="002E0C2E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02826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2014-11-26T03:46:00Z</cp:lastPrinted>
  <dcterms:created xsi:type="dcterms:W3CDTF">2014-11-26T03:45:00Z</dcterms:created>
  <dcterms:modified xsi:type="dcterms:W3CDTF">2014-11-26T03:46:00Z</dcterms:modified>
</cp:coreProperties>
</file>