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41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11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1157" w:rsidRPr="00EB1157">
              <w:rPr>
                <w:szCs w:val="28"/>
              </w:rPr>
              <w:t>1580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11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1157" w:rsidP="0094344A">
            <w:pPr>
              <w:ind w:left="-108"/>
              <w:jc w:val="both"/>
            </w:pPr>
            <w:r>
              <w:t>О Законе Приморского края "О внесении изменения в статью 2</w:t>
            </w:r>
            <w:r w:rsidRPr="00261B85">
              <w:rPr>
                <w:vertAlign w:val="superscript"/>
              </w:rPr>
              <w:t>1</w:t>
            </w:r>
            <w:r>
              <w:t xml:space="preserve"> Закона Приморского края "О налоге на имущество организаций"</w:t>
            </w:r>
          </w:p>
          <w:p w:rsidR="000B3FB2" w:rsidRPr="00EB1157" w:rsidRDefault="000B3FB2" w:rsidP="0094344A">
            <w:pPr>
              <w:ind w:left="-108"/>
              <w:jc w:val="both"/>
            </w:pPr>
          </w:p>
        </w:tc>
      </w:tr>
    </w:tbl>
    <w:p w:rsidR="00EB1157" w:rsidRDefault="00EB1157" w:rsidP="00EB1157">
      <w:pPr>
        <w:ind w:firstLine="709"/>
      </w:pPr>
      <w:r>
        <w:t>Законодательное Собрание Приморского края</w:t>
      </w:r>
    </w:p>
    <w:p w:rsidR="00EB1157" w:rsidRDefault="00EB1157" w:rsidP="00EB1157"/>
    <w:p w:rsidR="00EB1157" w:rsidRDefault="00EB1157" w:rsidP="00EB1157">
      <w:r>
        <w:t>ПОСТАНОВЛЯЕТ:</w:t>
      </w:r>
    </w:p>
    <w:p w:rsidR="00EB1157" w:rsidRDefault="00EB1157" w:rsidP="00EB1157">
      <w:pPr>
        <w:jc w:val="both"/>
      </w:pPr>
    </w:p>
    <w:p w:rsidR="00EB1157" w:rsidRDefault="00EB1157" w:rsidP="00EB1157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>
        <w:t>О внесении изменения в статью 2</w:t>
      </w:r>
      <w:r w:rsidRPr="00261B85">
        <w:rPr>
          <w:vertAlign w:val="superscript"/>
        </w:rPr>
        <w:t>1</w:t>
      </w:r>
      <w:r>
        <w:t xml:space="preserve"> Закона Приморского края "О налоге на имущество организаций".</w:t>
      </w:r>
    </w:p>
    <w:p w:rsidR="00EB1157" w:rsidRDefault="00EB1157" w:rsidP="00EB1157">
      <w:pPr>
        <w:jc w:val="both"/>
      </w:pPr>
    </w:p>
    <w:p w:rsidR="00EB1157" w:rsidRDefault="00EB1157" w:rsidP="00EB115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B1157" w:rsidRDefault="00EB1157" w:rsidP="00EB1157">
      <w:pPr>
        <w:pStyle w:val="a3"/>
        <w:tabs>
          <w:tab w:val="clear" w:pos="4153"/>
          <w:tab w:val="clear" w:pos="8306"/>
        </w:tabs>
        <w:jc w:val="both"/>
      </w:pPr>
    </w:p>
    <w:p w:rsidR="00EB1157" w:rsidRDefault="00EB1157" w:rsidP="00EB115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B1157" w:rsidRDefault="00EB1157" w:rsidP="00EB1157">
      <w:pPr>
        <w:jc w:val="both"/>
      </w:pPr>
    </w:p>
    <w:p w:rsidR="00EB1157" w:rsidRDefault="00EB1157" w:rsidP="00EB1157">
      <w:pPr>
        <w:jc w:val="both"/>
      </w:pPr>
    </w:p>
    <w:p w:rsidR="00EB1157" w:rsidRDefault="00EB1157" w:rsidP="00EB1157">
      <w:pPr>
        <w:jc w:val="both"/>
      </w:pPr>
    </w:p>
    <w:p w:rsidR="00EB1157" w:rsidRDefault="00EB1157" w:rsidP="00EB1157">
      <w:pPr>
        <w:jc w:val="both"/>
      </w:pPr>
      <w:r>
        <w:t>Председатель</w:t>
      </w:r>
    </w:p>
    <w:p w:rsidR="00EB1157" w:rsidRDefault="00EB1157" w:rsidP="00EB115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EB1157" w:rsidRDefault="00EB1157" w:rsidP="00EB1157"/>
    <w:p w:rsidR="00EB1157" w:rsidRDefault="00EB1157" w:rsidP="00EB1157"/>
    <w:p w:rsidR="00EB1157" w:rsidRDefault="00EB1157" w:rsidP="00EB1157"/>
    <w:p w:rsidR="00EB1157" w:rsidRDefault="00EB1157" w:rsidP="00EB115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802" w:rsidRDefault="00784802">
      <w:r>
        <w:separator/>
      </w:r>
    </w:p>
  </w:endnote>
  <w:endnote w:type="continuationSeparator" w:id="0">
    <w:p w:rsidR="00784802" w:rsidRDefault="0078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802" w:rsidRDefault="00784802">
      <w:r>
        <w:separator/>
      </w:r>
    </w:p>
  </w:footnote>
  <w:footnote w:type="continuationSeparator" w:id="0">
    <w:p w:rsidR="00784802" w:rsidRDefault="00784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15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480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115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2014-11-26T00:49:00Z</cp:lastPrinted>
  <dcterms:created xsi:type="dcterms:W3CDTF">2014-11-26T00:48:00Z</dcterms:created>
  <dcterms:modified xsi:type="dcterms:W3CDTF">2014-11-26T00:49:00Z</dcterms:modified>
</cp:coreProperties>
</file>