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10134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4.45pt;margin-top:43.2pt;width:204.2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10134" w:rsidRDefault="00910134" w:rsidP="0091013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910134" w:rsidRDefault="00910134" w:rsidP="0091013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10134" w:rsidRDefault="00910134" w:rsidP="0091013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 ре</w:t>
                        </w:r>
                        <w:bookmarkStart w:id="0" w:name="_GoBack"/>
                        <w:bookmarkEnd w:id="0"/>
                        <w:r>
                          <w:rPr>
                            <w:sz w:val="20"/>
                          </w:rPr>
                          <w:t xml:space="preserve">гламенту, депутатской этике </w:t>
                        </w:r>
                      </w:p>
                      <w:p w:rsidR="00910134" w:rsidRDefault="00910134" w:rsidP="00910134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организации работы Законодательного Собрания </w:t>
                        </w:r>
                      </w:p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4B5EB2" w:rsidP="0004501C">
            <w:pPr>
              <w:ind w:left="-108"/>
              <w:jc w:val="both"/>
            </w:pPr>
            <w:r>
              <w:t xml:space="preserve">О </w:t>
            </w:r>
            <w:r w:rsidR="00E11486">
              <w:t>З</w:t>
            </w:r>
            <w:r>
              <w:t>акон</w:t>
            </w:r>
            <w:r w:rsidR="00E11486">
              <w:t>е</w:t>
            </w:r>
            <w:r>
              <w:t xml:space="preserve"> Приморского края "О внесении изменений в </w:t>
            </w:r>
            <w:r w:rsidR="005500AC">
              <w:t xml:space="preserve">статью 5 </w:t>
            </w:r>
            <w:r>
              <w:t>Закон</w:t>
            </w:r>
            <w:r w:rsidR="005500AC">
              <w:t>а</w:t>
            </w:r>
            <w:r>
              <w:t xml:space="preserve"> Приморского края "О </w:t>
            </w:r>
            <w:r w:rsidR="0004501C">
              <w:t xml:space="preserve">законодательной деятельности в </w:t>
            </w:r>
            <w:r>
              <w:t>Приморско</w:t>
            </w:r>
            <w:r w:rsidR="0004501C">
              <w:t>м</w:t>
            </w:r>
            <w:r>
              <w:t xml:space="preserve"> кра</w:t>
            </w:r>
            <w:r w:rsidR="0004501C">
              <w:t>е</w:t>
            </w:r>
            <w:r>
              <w:t>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 xml:space="preserve">1.Принять Закон Приморского края "О внесении изменений в </w:t>
      </w:r>
      <w:r w:rsidR="005500AC">
        <w:t xml:space="preserve">статью 5 </w:t>
      </w:r>
      <w:r>
        <w:t>Закон</w:t>
      </w:r>
      <w:r w:rsidR="005500AC">
        <w:t>а</w:t>
      </w:r>
      <w:r>
        <w:t xml:space="preserve"> Приморского края "О </w:t>
      </w:r>
      <w:r w:rsidR="0004501C">
        <w:t xml:space="preserve">законодательной деятельности в </w:t>
      </w:r>
      <w:r>
        <w:t>Приморско</w:t>
      </w:r>
      <w:r w:rsidR="0004501C">
        <w:t>м</w:t>
      </w:r>
      <w:r>
        <w:t xml:space="preserve"> кра</w:t>
      </w:r>
      <w:r w:rsidR="0004501C">
        <w:t>е</w:t>
      </w:r>
      <w:r>
        <w:t>".</w:t>
      </w:r>
    </w:p>
    <w:p w:rsidR="00E11486" w:rsidRDefault="00E11486" w:rsidP="00E11486">
      <w:pPr>
        <w:ind w:firstLine="709"/>
        <w:jc w:val="both"/>
      </w:pPr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D8D" w:rsidRDefault="007A6D8D">
      <w:r>
        <w:separator/>
      </w:r>
    </w:p>
  </w:endnote>
  <w:endnote w:type="continuationSeparator" w:id="0">
    <w:p w:rsidR="007A6D8D" w:rsidRDefault="007A6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D8D" w:rsidRDefault="007A6D8D">
      <w:r>
        <w:separator/>
      </w:r>
    </w:p>
  </w:footnote>
  <w:footnote w:type="continuationSeparator" w:id="0">
    <w:p w:rsidR="007A6D8D" w:rsidRDefault="007A6D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2E22"/>
    <w:rsid w:val="0004501C"/>
    <w:rsid w:val="00057575"/>
    <w:rsid w:val="000B3FB2"/>
    <w:rsid w:val="000D628E"/>
    <w:rsid w:val="000E5228"/>
    <w:rsid w:val="00123119"/>
    <w:rsid w:val="00155F7F"/>
    <w:rsid w:val="002C2808"/>
    <w:rsid w:val="003325F4"/>
    <w:rsid w:val="00392E21"/>
    <w:rsid w:val="003C4F85"/>
    <w:rsid w:val="004B5EB2"/>
    <w:rsid w:val="004B69FA"/>
    <w:rsid w:val="004D1A01"/>
    <w:rsid w:val="005500AC"/>
    <w:rsid w:val="005A6019"/>
    <w:rsid w:val="005E6130"/>
    <w:rsid w:val="00661786"/>
    <w:rsid w:val="00695A4A"/>
    <w:rsid w:val="006D45ED"/>
    <w:rsid w:val="006E650F"/>
    <w:rsid w:val="0072239E"/>
    <w:rsid w:val="00726997"/>
    <w:rsid w:val="007A6D8D"/>
    <w:rsid w:val="007B48E7"/>
    <w:rsid w:val="007B5289"/>
    <w:rsid w:val="00835A0E"/>
    <w:rsid w:val="008818A7"/>
    <w:rsid w:val="00910134"/>
    <w:rsid w:val="00922AED"/>
    <w:rsid w:val="00924B45"/>
    <w:rsid w:val="00931FD6"/>
    <w:rsid w:val="009372FF"/>
    <w:rsid w:val="0094344A"/>
    <w:rsid w:val="009959AC"/>
    <w:rsid w:val="009A1444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2E0D"/>
    <w:rsid w:val="00DF01B2"/>
    <w:rsid w:val="00E11486"/>
    <w:rsid w:val="00E93A7F"/>
    <w:rsid w:val="00EF502B"/>
    <w:rsid w:val="00F72E22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0134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9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</TotalTime>
  <Pages>1</Pages>
  <Words>73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8</cp:revision>
  <cp:lastPrinted>2014-06-11T03:09:00Z</cp:lastPrinted>
  <dcterms:created xsi:type="dcterms:W3CDTF">2014-06-10T02:35:00Z</dcterms:created>
  <dcterms:modified xsi:type="dcterms:W3CDTF">2014-11-14T01:31:00Z</dcterms:modified>
</cp:coreProperties>
</file>