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1412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5pt;margin-top:43.2pt;width:204.2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A14126" w:rsidRDefault="00A14126" w:rsidP="00A1412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A14126" w:rsidRDefault="00A14126" w:rsidP="00A1412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14126" w:rsidRDefault="00A14126" w:rsidP="00A1412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14126" w:rsidRDefault="00A14126" w:rsidP="00A1412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  <w:bookmarkStart w:id="0" w:name="_GoBack"/>
                        <w:bookmarkEnd w:id="0"/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7C7FC6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статью 5</w:t>
            </w:r>
            <w:r>
              <w:t xml:space="preserve"> Закон</w:t>
            </w:r>
            <w:r w:rsidR="00310C67">
              <w:t>а</w:t>
            </w:r>
            <w:r>
              <w:t xml:space="preserve">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</w:t>
      </w:r>
      <w:r w:rsidR="00310C67">
        <w:t xml:space="preserve">статью 5 </w:t>
      </w:r>
      <w:r>
        <w:t>Закон</w:t>
      </w:r>
      <w:r w:rsidR="00310C67">
        <w:t>а</w:t>
      </w:r>
      <w:r>
        <w:t xml:space="preserve"> Приморского края "О </w:t>
      </w:r>
      <w:r w:rsidR="007C7FC6">
        <w:t>законодательной деятельности в Приморском крае</w:t>
      </w:r>
      <w:r>
        <w:t>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FE3" w:rsidRDefault="00112FE3">
      <w:r>
        <w:separator/>
      </w:r>
    </w:p>
  </w:endnote>
  <w:endnote w:type="continuationSeparator" w:id="0">
    <w:p w:rsidR="00112FE3" w:rsidRDefault="00112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FE3" w:rsidRDefault="00112FE3">
      <w:r>
        <w:separator/>
      </w:r>
    </w:p>
  </w:footnote>
  <w:footnote w:type="continuationSeparator" w:id="0">
    <w:p w:rsidR="00112FE3" w:rsidRDefault="00112F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10C67"/>
    <w:rsid w:val="003325F4"/>
    <w:rsid w:val="00377D8C"/>
    <w:rsid w:val="00392E21"/>
    <w:rsid w:val="00393523"/>
    <w:rsid w:val="004B5EB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074E2"/>
    <w:rsid w:val="00A13794"/>
    <w:rsid w:val="00A14126"/>
    <w:rsid w:val="00A26C60"/>
    <w:rsid w:val="00A93332"/>
    <w:rsid w:val="00AD57B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126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</cp:revision>
  <cp:lastPrinted>2014-06-11T03:07:00Z</cp:lastPrinted>
  <dcterms:created xsi:type="dcterms:W3CDTF">2014-10-08T22:28:00Z</dcterms:created>
  <dcterms:modified xsi:type="dcterms:W3CDTF">2014-11-14T01:28:00Z</dcterms:modified>
</cp:coreProperties>
</file>