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882B46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54.5pt;margin-top:43.2pt;width:202.6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665C79" w:rsidRDefault="00665C79" w:rsidP="00665C7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D82D2F">
                          <w:rPr>
                            <w:sz w:val="20"/>
                          </w:rPr>
                          <w:t>внесен</w:t>
                        </w:r>
                        <w:r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665C79" w:rsidRDefault="00665C79" w:rsidP="00665C7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65C79" w:rsidRDefault="00665C79" w:rsidP="00665C7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665C79" w:rsidRDefault="00665C79" w:rsidP="00665C7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организации работы Законодательного Собрания </w:t>
                        </w:r>
                      </w:p>
                      <w:p w:rsidR="003C0469" w:rsidRDefault="003C0469" w:rsidP="002A79E8">
                        <w:pPr>
                          <w:jc w:val="both"/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EE5" w:rsidRDefault="00763EE5" w:rsidP="00763EE5">
      <w:pPr>
        <w:ind w:left="142" w:firstLine="566"/>
        <w:jc w:val="center"/>
        <w:rPr>
          <w:b/>
        </w:rPr>
      </w:pPr>
      <w:r w:rsidRPr="00F263FE">
        <w:rPr>
          <w:b/>
        </w:rPr>
        <w:t>О ВНЕСЕНИИ ИЗМЕНЕНИ</w:t>
      </w:r>
      <w:r>
        <w:rPr>
          <w:b/>
        </w:rPr>
        <w:t>Й</w:t>
      </w:r>
      <w:r w:rsidRPr="00F263FE">
        <w:rPr>
          <w:b/>
        </w:rPr>
        <w:t xml:space="preserve"> В </w:t>
      </w:r>
      <w:r w:rsidR="003C0469">
        <w:rPr>
          <w:b/>
        </w:rPr>
        <w:t xml:space="preserve">СТАТЬЮ 5 </w:t>
      </w:r>
      <w:r w:rsidRPr="00F263FE">
        <w:rPr>
          <w:b/>
        </w:rPr>
        <w:t>ЗАКОН</w:t>
      </w:r>
      <w:r w:rsidR="003C0469">
        <w:rPr>
          <w:b/>
        </w:rPr>
        <w:t>А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 xml:space="preserve">ЗАКОНОДАТЕЛЬНОЙ ДЕЯТЕЛЬНОСТИ </w:t>
      </w:r>
    </w:p>
    <w:p w:rsidR="00763EE5" w:rsidRDefault="00763EE5" w:rsidP="00763EE5">
      <w:pPr>
        <w:ind w:left="142" w:firstLine="566"/>
        <w:jc w:val="center"/>
        <w:rPr>
          <w:b/>
        </w:rPr>
      </w:pPr>
      <w:r>
        <w:rPr>
          <w:b/>
        </w:rPr>
        <w:t>В ПРИМОРСКОМ К</w:t>
      </w:r>
      <w:r w:rsidR="00882B46">
        <w:rPr>
          <w:b/>
        </w:rPr>
        <w:t xml:space="preserve"> </w:t>
      </w:r>
      <w:bookmarkStart w:id="0" w:name="_GoBack"/>
      <w:bookmarkEnd w:id="0"/>
      <w:r>
        <w:rPr>
          <w:b/>
        </w:rPr>
        <w:t>РАЕ</w:t>
      </w:r>
      <w:r w:rsidRPr="00F263FE">
        <w:rPr>
          <w:b/>
        </w:rPr>
        <w:t>"</w:t>
      </w:r>
    </w:p>
    <w:p w:rsidR="00763EE5" w:rsidRDefault="00763EE5" w:rsidP="00763EE5">
      <w:pPr>
        <w:ind w:left="142" w:firstLine="566"/>
        <w:jc w:val="both"/>
        <w:rPr>
          <w:szCs w:val="28"/>
        </w:rPr>
      </w:pPr>
    </w:p>
    <w:p w:rsidR="00763EE5" w:rsidRPr="00F263FE" w:rsidRDefault="00763EE5" w:rsidP="00763EE5">
      <w:pPr>
        <w:ind w:left="142" w:firstLine="566"/>
        <w:jc w:val="both"/>
        <w:rPr>
          <w:szCs w:val="28"/>
        </w:rPr>
      </w:pPr>
      <w:r w:rsidRPr="00F263FE">
        <w:rPr>
          <w:szCs w:val="28"/>
        </w:rPr>
        <w:t xml:space="preserve">Принят Законодательным Собранием Приморского края </w:t>
      </w:r>
    </w:p>
    <w:p w:rsidR="00763EE5" w:rsidRPr="00F263FE" w:rsidRDefault="00763EE5" w:rsidP="00763EE5">
      <w:pPr>
        <w:ind w:firstLine="720"/>
        <w:rPr>
          <w:szCs w:val="28"/>
        </w:rPr>
      </w:pPr>
    </w:p>
    <w:p w:rsidR="00763EE5" w:rsidRPr="00F263FE" w:rsidRDefault="00763EE5" w:rsidP="00763EE5">
      <w:pPr>
        <w:ind w:firstLine="720"/>
        <w:rPr>
          <w:szCs w:val="28"/>
        </w:rPr>
      </w:pPr>
      <w:r w:rsidRPr="00F263FE">
        <w:rPr>
          <w:szCs w:val="28"/>
        </w:rPr>
        <w:t>СТАТЬ</w:t>
      </w:r>
      <w:smartTag w:uri="urn:schemas-microsoft-com:office:smarttags" w:element="PersonName">
        <w:r w:rsidRPr="00F263FE">
          <w:rPr>
            <w:szCs w:val="28"/>
          </w:rPr>
          <w:t>Я</w:t>
        </w:r>
      </w:smartTag>
      <w:r w:rsidRPr="00F263FE">
        <w:rPr>
          <w:szCs w:val="28"/>
        </w:rPr>
        <w:t xml:space="preserve"> 1.</w:t>
      </w:r>
    </w:p>
    <w:p w:rsidR="00763EE5" w:rsidRDefault="00763EE5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>Внести в</w:t>
      </w:r>
      <w:r>
        <w:rPr>
          <w:szCs w:val="28"/>
        </w:rPr>
        <w:t xml:space="preserve"> </w:t>
      </w:r>
      <w:r w:rsidR="003C0469">
        <w:rPr>
          <w:szCs w:val="28"/>
        </w:rPr>
        <w:t xml:space="preserve">статью 5 </w:t>
      </w:r>
      <w:r w:rsidRPr="00651EAC">
        <w:rPr>
          <w:szCs w:val="28"/>
        </w:rPr>
        <w:t>Закон</w:t>
      </w:r>
      <w:r w:rsidR="003C0469">
        <w:rPr>
          <w:szCs w:val="28"/>
        </w:rPr>
        <w:t>а</w:t>
      </w:r>
      <w:r w:rsidRPr="00651EAC">
        <w:rPr>
          <w:szCs w:val="28"/>
        </w:rPr>
        <w:t xml:space="preserve">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 xml:space="preserve">года </w:t>
      </w:r>
      <w:r w:rsidR="00331B99">
        <w:rPr>
          <w:szCs w:val="28"/>
        </w:rPr>
        <w:t xml:space="preserve">   </w:t>
      </w:r>
      <w:r w:rsidRPr="009301E5">
        <w:rPr>
          <w:szCs w:val="28"/>
        </w:rPr>
        <w:t>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 w:rsidR="00331B99"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>, № 35, стр. 235; 2013, № 52, стр. 16; 2013, № 67, стр. 45</w:t>
      </w:r>
      <w:r w:rsidR="007F6371">
        <w:rPr>
          <w:szCs w:val="28"/>
        </w:rPr>
        <w:t xml:space="preserve">; 2014, </w:t>
      </w:r>
      <w:r w:rsidR="00F15397">
        <w:rPr>
          <w:szCs w:val="28"/>
        </w:rPr>
        <w:t xml:space="preserve"> </w:t>
      </w:r>
      <w:r w:rsidR="007F6371">
        <w:rPr>
          <w:szCs w:val="28"/>
        </w:rPr>
        <w:t xml:space="preserve">№ </w:t>
      </w:r>
      <w:r w:rsidR="003C0469">
        <w:rPr>
          <w:szCs w:val="28"/>
        </w:rPr>
        <w:t>89</w:t>
      </w:r>
      <w:r w:rsidR="007F6371">
        <w:rPr>
          <w:szCs w:val="28"/>
        </w:rPr>
        <w:t xml:space="preserve">, стр. </w:t>
      </w:r>
      <w:r w:rsidR="003C0469">
        <w:rPr>
          <w:szCs w:val="28"/>
        </w:rPr>
        <w:t>38</w:t>
      </w:r>
      <w:r>
        <w:rPr>
          <w:szCs w:val="28"/>
        </w:rPr>
        <w:t>) следующие изменения:</w:t>
      </w:r>
    </w:p>
    <w:p w:rsidR="00763EE5" w:rsidRDefault="003C0469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в </w:t>
      </w:r>
      <w:r w:rsidR="007F6371">
        <w:rPr>
          <w:szCs w:val="28"/>
        </w:rPr>
        <w:t>част</w:t>
      </w:r>
      <w:r>
        <w:rPr>
          <w:szCs w:val="28"/>
        </w:rPr>
        <w:t>и</w:t>
      </w:r>
      <w:r w:rsidR="00763EE5" w:rsidRPr="008F162B">
        <w:rPr>
          <w:szCs w:val="28"/>
        </w:rPr>
        <w:t xml:space="preserve"> </w:t>
      </w:r>
      <w:r w:rsidR="00763EE5">
        <w:rPr>
          <w:szCs w:val="28"/>
        </w:rPr>
        <w:t>4:</w:t>
      </w:r>
    </w:p>
    <w:p w:rsidR="00763EE5" w:rsidRDefault="00763EE5" w:rsidP="007F63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6877">
        <w:rPr>
          <w:szCs w:val="28"/>
        </w:rPr>
        <w:t xml:space="preserve">в пункте </w:t>
      </w:r>
      <w:r w:rsidR="007F6371" w:rsidRPr="00286877">
        <w:rPr>
          <w:szCs w:val="28"/>
        </w:rPr>
        <w:t>6</w:t>
      </w:r>
      <w:r w:rsidRPr="00286877">
        <w:rPr>
          <w:szCs w:val="28"/>
        </w:rPr>
        <w:t xml:space="preserve"> слова "</w:t>
      </w:r>
      <w:r w:rsidR="007F6371" w:rsidRPr="00286877">
        <w:rPr>
          <w:szCs w:val="28"/>
        </w:rPr>
        <w:t>городского</w:t>
      </w:r>
      <w:r w:rsidR="00286877">
        <w:rPr>
          <w:szCs w:val="28"/>
        </w:rPr>
        <w:t xml:space="preserve"> округа (муниципального района)</w:t>
      </w:r>
      <w:r w:rsidRPr="00286877">
        <w:rPr>
          <w:szCs w:val="28"/>
        </w:rPr>
        <w:t>"</w:t>
      </w:r>
      <w:r w:rsidR="007F6371" w:rsidRPr="00286877">
        <w:rPr>
          <w:szCs w:val="28"/>
        </w:rPr>
        <w:t xml:space="preserve"> </w:t>
      </w:r>
      <w:r w:rsidR="00286877" w:rsidRPr="00286877">
        <w:rPr>
          <w:szCs w:val="28"/>
        </w:rPr>
        <w:t>заменить словами "закрытого административно-территориального образования</w:t>
      </w:r>
      <w:r w:rsidR="00F80302">
        <w:rPr>
          <w:szCs w:val="28"/>
        </w:rPr>
        <w:t>"</w:t>
      </w:r>
      <w:r w:rsidRPr="00286877">
        <w:rPr>
          <w:szCs w:val="28"/>
        </w:rPr>
        <w:t>;</w:t>
      </w:r>
    </w:p>
    <w:p w:rsidR="00763EE5" w:rsidRDefault="00763EE5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дополнить пункт</w:t>
      </w:r>
      <w:r w:rsidR="00F4534D">
        <w:rPr>
          <w:szCs w:val="28"/>
        </w:rPr>
        <w:t>ом 19</w:t>
      </w:r>
      <w:r>
        <w:rPr>
          <w:szCs w:val="28"/>
        </w:rPr>
        <w:t xml:space="preserve"> следующего содержания:</w:t>
      </w:r>
    </w:p>
    <w:p w:rsidR="007F6371" w:rsidRDefault="00763EE5" w:rsidP="00F4534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"</w:t>
      </w:r>
      <w:r w:rsidR="007F6371">
        <w:rPr>
          <w:rFonts w:eastAsiaTheme="minorHAnsi"/>
          <w:szCs w:val="28"/>
          <w:lang w:eastAsia="en-US"/>
        </w:rPr>
        <w:t>19</w:t>
      </w:r>
      <w:r>
        <w:rPr>
          <w:rFonts w:eastAsiaTheme="minorHAnsi"/>
          <w:szCs w:val="28"/>
          <w:lang w:eastAsia="en-US"/>
        </w:rPr>
        <w:t xml:space="preserve">)по вопросу </w:t>
      </w:r>
      <w:r w:rsidR="007F6371">
        <w:rPr>
          <w:rFonts w:eastAsiaTheme="minorHAnsi"/>
          <w:szCs w:val="28"/>
          <w:lang w:eastAsia="en-US"/>
        </w:rPr>
        <w:t xml:space="preserve">назначения выборов депутатов </w:t>
      </w:r>
      <w:r w:rsidR="00F4534D">
        <w:rPr>
          <w:rFonts w:eastAsiaTheme="minorHAnsi"/>
          <w:szCs w:val="28"/>
          <w:lang w:eastAsia="en-US"/>
        </w:rPr>
        <w:t>Законодательного Собрания</w:t>
      </w:r>
      <w:r w:rsidR="007F6371">
        <w:rPr>
          <w:rFonts w:eastAsiaTheme="minorHAnsi"/>
          <w:szCs w:val="28"/>
          <w:lang w:eastAsia="en-US"/>
        </w:rPr>
        <w:t xml:space="preserve">, </w:t>
      </w:r>
      <w:r w:rsidR="007F6371">
        <w:t xml:space="preserve">выборов Губернатора Приморского края </w:t>
      </w:r>
      <w:r w:rsidR="00F4534D">
        <w:t xml:space="preserve">и </w:t>
      </w:r>
      <w:r w:rsidR="00264840" w:rsidRPr="00F4534D">
        <w:rPr>
          <w:szCs w:val="28"/>
        </w:rPr>
        <w:t>голосования по отзыву Губернатора Приморского края</w:t>
      </w:r>
      <w:r w:rsidR="00F4534D">
        <w:rPr>
          <w:szCs w:val="28"/>
        </w:rPr>
        <w:t>.".</w:t>
      </w:r>
      <w:r w:rsidR="00264840">
        <w:rPr>
          <w:szCs w:val="28"/>
        </w:rPr>
        <w:t xml:space="preserve"> </w:t>
      </w:r>
    </w:p>
    <w:p w:rsidR="00264840" w:rsidRDefault="00264840" w:rsidP="00763EE5">
      <w:pPr>
        <w:ind w:firstLine="708"/>
        <w:jc w:val="both"/>
        <w:rPr>
          <w:szCs w:val="28"/>
        </w:rPr>
      </w:pPr>
    </w:p>
    <w:p w:rsidR="00763EE5" w:rsidRPr="000774DB" w:rsidRDefault="00763EE5" w:rsidP="00763EE5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7F6371" w:rsidRDefault="00763EE5" w:rsidP="007F6371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F6371">
        <w:rPr>
          <w:rFonts w:ascii="Times New Roman" w:hAnsi="Times New Roman" w:cs="Times New Roman"/>
          <w:sz w:val="28"/>
          <w:szCs w:val="28"/>
        </w:rPr>
        <w:t>.</w:t>
      </w: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a3"/>
        <w:tabs>
          <w:tab w:val="clear" w:pos="4153"/>
          <w:tab w:val="clear" w:pos="8306"/>
        </w:tabs>
        <w:rPr>
          <w:b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2A79E8" w:rsidRDefault="002A79E8" w:rsidP="002A79E8">
      <w:pPr>
        <w:ind w:left="142" w:firstLine="566"/>
        <w:jc w:val="center"/>
        <w:rPr>
          <w:szCs w:val="28"/>
        </w:rPr>
      </w:pPr>
    </w:p>
    <w:sectPr w:rsidR="002A79E8" w:rsidSect="00B62B06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F57" w:rsidRDefault="00847F57">
      <w:r>
        <w:separator/>
      </w:r>
    </w:p>
  </w:endnote>
  <w:endnote w:type="continuationSeparator" w:id="0">
    <w:p w:rsidR="00847F57" w:rsidRDefault="00847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F57" w:rsidRDefault="00847F57">
      <w:r>
        <w:separator/>
      </w:r>
    </w:p>
  </w:footnote>
  <w:footnote w:type="continuationSeparator" w:id="0">
    <w:p w:rsidR="00847F57" w:rsidRDefault="00847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8949"/>
      <w:docPartObj>
        <w:docPartGallery w:val="Page Numbers (Top of Page)"/>
        <w:docPartUnique/>
      </w:docPartObj>
    </w:sdtPr>
    <w:sdtEndPr/>
    <w:sdtContent>
      <w:p w:rsidR="003C0469" w:rsidRDefault="00665C79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046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0469" w:rsidRDefault="003C04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76AF"/>
    <w:rsid w:val="0003291F"/>
    <w:rsid w:val="00075C50"/>
    <w:rsid w:val="00147E2B"/>
    <w:rsid w:val="001676AF"/>
    <w:rsid w:val="001C5682"/>
    <w:rsid w:val="002321DE"/>
    <w:rsid w:val="00264840"/>
    <w:rsid w:val="00286877"/>
    <w:rsid w:val="002A79E8"/>
    <w:rsid w:val="002D1B10"/>
    <w:rsid w:val="00331B99"/>
    <w:rsid w:val="00380EE1"/>
    <w:rsid w:val="003B26E7"/>
    <w:rsid w:val="003C0469"/>
    <w:rsid w:val="0047435B"/>
    <w:rsid w:val="005A2827"/>
    <w:rsid w:val="00665C79"/>
    <w:rsid w:val="00740DF8"/>
    <w:rsid w:val="00763EE5"/>
    <w:rsid w:val="007F6371"/>
    <w:rsid w:val="00805EB7"/>
    <w:rsid w:val="00833B16"/>
    <w:rsid w:val="00847F57"/>
    <w:rsid w:val="00882B46"/>
    <w:rsid w:val="00923CB1"/>
    <w:rsid w:val="00997389"/>
    <w:rsid w:val="009C099D"/>
    <w:rsid w:val="00A67F0D"/>
    <w:rsid w:val="00AB70F9"/>
    <w:rsid w:val="00AC31EC"/>
    <w:rsid w:val="00B14397"/>
    <w:rsid w:val="00B4205A"/>
    <w:rsid w:val="00B62B06"/>
    <w:rsid w:val="00BE0544"/>
    <w:rsid w:val="00BE48DD"/>
    <w:rsid w:val="00C93D60"/>
    <w:rsid w:val="00CC406B"/>
    <w:rsid w:val="00D82D2F"/>
    <w:rsid w:val="00E07F1E"/>
    <w:rsid w:val="00E34273"/>
    <w:rsid w:val="00E52D55"/>
    <w:rsid w:val="00E60B2A"/>
    <w:rsid w:val="00F15397"/>
    <w:rsid w:val="00F23036"/>
    <w:rsid w:val="00F40BA4"/>
    <w:rsid w:val="00F4534D"/>
    <w:rsid w:val="00F80302"/>
    <w:rsid w:val="00FC7C4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5C79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68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13</cp:revision>
  <cp:lastPrinted>2014-11-17T06:15:00Z</cp:lastPrinted>
  <dcterms:created xsi:type="dcterms:W3CDTF">2014-10-08T23:54:00Z</dcterms:created>
  <dcterms:modified xsi:type="dcterms:W3CDTF">2014-11-17T06:49:00Z</dcterms:modified>
</cp:coreProperties>
</file>