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862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16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1622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1622">
              <w:t>1567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16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1622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морского края </w:t>
            </w:r>
            <w:r>
              <w:t xml:space="preserve">на 2015 год и </w:t>
            </w:r>
            <w:proofErr w:type="spellStart"/>
            <w:r>
              <w:t>пла</w:t>
            </w:r>
            <w:proofErr w:type="spellEnd"/>
            <w:r>
              <w:t>-</w:t>
            </w:r>
            <w:r>
              <w:t>новый период 2016 и</w:t>
            </w:r>
            <w:r>
              <w:t xml:space="preserve"> </w:t>
            </w:r>
            <w:r>
              <w:t>2017 годов</w:t>
            </w:r>
            <w:r>
              <w:rPr>
                <w:szCs w:val="28"/>
              </w:rPr>
              <w:t xml:space="preserve">"  </w:t>
            </w:r>
          </w:p>
          <w:p w:rsidR="000B3FB2" w:rsidRPr="00491622" w:rsidRDefault="000B3FB2" w:rsidP="0094344A">
            <w:pPr>
              <w:ind w:left="-108"/>
              <w:jc w:val="both"/>
            </w:pPr>
          </w:p>
        </w:tc>
      </w:tr>
    </w:tbl>
    <w:p w:rsidR="00491622" w:rsidRDefault="00491622" w:rsidP="00491622">
      <w:pPr>
        <w:tabs>
          <w:tab w:val="left" w:pos="720"/>
        </w:tabs>
      </w:pPr>
      <w:r>
        <w:tab/>
      </w:r>
      <w:bookmarkStart w:id="0" w:name="_GoBack"/>
      <w:bookmarkEnd w:id="0"/>
      <w:r>
        <w:t xml:space="preserve">Законодательное Собрание Приморского края </w:t>
      </w:r>
    </w:p>
    <w:p w:rsidR="00491622" w:rsidRDefault="00491622" w:rsidP="00491622"/>
    <w:p w:rsidR="00491622" w:rsidRDefault="00491622" w:rsidP="00491622">
      <w:r>
        <w:t>ПОСТАНОВЛЯЕТ:</w:t>
      </w:r>
    </w:p>
    <w:p w:rsidR="00491622" w:rsidRDefault="00491622" w:rsidP="00491622"/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2015 год и плановый период 2016 и 2017 годов</w:t>
      </w:r>
      <w:r>
        <w:rPr>
          <w:szCs w:val="28"/>
        </w:rPr>
        <w:t>" в первом чтении</w:t>
      </w:r>
      <w:r>
        <w:t>.</w:t>
      </w: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22</w:t>
      </w:r>
      <w:r w:rsidRPr="002175B9">
        <w:t xml:space="preserve"> </w:t>
      </w:r>
      <w:r>
        <w:t>ноября 2014 года.</w:t>
      </w: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</w:p>
    <w:p w:rsidR="00491622" w:rsidRDefault="00491622" w:rsidP="00491622">
      <w:pPr>
        <w:jc w:val="both"/>
      </w:pPr>
      <w:r>
        <w:tab/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1622" w:rsidRDefault="00491622" w:rsidP="00491622">
      <w:pPr>
        <w:jc w:val="both"/>
      </w:pPr>
    </w:p>
    <w:p w:rsidR="00491622" w:rsidRDefault="00491622" w:rsidP="00491622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</w:p>
    <w:p w:rsidR="00491622" w:rsidRDefault="00491622" w:rsidP="0049162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91622" w:rsidRDefault="00491622" w:rsidP="00491622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491622" w:rsidRDefault="00491622" w:rsidP="0049162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F4E" w:rsidRDefault="00B20F4E">
      <w:r>
        <w:separator/>
      </w:r>
    </w:p>
  </w:endnote>
  <w:endnote w:type="continuationSeparator" w:id="0">
    <w:p w:rsidR="00B20F4E" w:rsidRDefault="00B20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F4E" w:rsidRDefault="00B20F4E">
      <w:r>
        <w:separator/>
      </w:r>
    </w:p>
  </w:footnote>
  <w:footnote w:type="continuationSeparator" w:id="0">
    <w:p w:rsidR="00B20F4E" w:rsidRDefault="00B20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622"/>
    <w:rsid w:val="00057575"/>
    <w:rsid w:val="000B3FB2"/>
    <w:rsid w:val="000D628E"/>
    <w:rsid w:val="000E5228"/>
    <w:rsid w:val="00123119"/>
    <w:rsid w:val="00155F7F"/>
    <w:rsid w:val="003325F4"/>
    <w:rsid w:val="00392E21"/>
    <w:rsid w:val="0049162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0F4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2014-11-13T02:13:00Z</cp:lastPrinted>
  <dcterms:created xsi:type="dcterms:W3CDTF">2014-11-13T02:12:00Z</dcterms:created>
  <dcterms:modified xsi:type="dcterms:W3CDTF">2014-11-13T02:14:00Z</dcterms:modified>
</cp:coreProperties>
</file>