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18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7A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7A3C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7A3C" w:rsidRPr="00417A3C">
              <w:rPr>
                <w:szCs w:val="28"/>
              </w:rPr>
              <w:t>1573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7A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7A3C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A2768C">
              <w:rPr>
                <w:szCs w:val="28"/>
              </w:rPr>
              <w:t>"О Типовой форме контракта с лицом, назначаемым на должность главы местной администрации по контракту"</w:t>
            </w:r>
          </w:p>
          <w:p w:rsidR="000B3FB2" w:rsidRPr="00417A3C" w:rsidRDefault="000B3FB2" w:rsidP="0094344A">
            <w:pPr>
              <w:ind w:left="-108"/>
              <w:jc w:val="both"/>
            </w:pPr>
          </w:p>
        </w:tc>
      </w:tr>
    </w:tbl>
    <w:p w:rsidR="00417A3C" w:rsidRDefault="00417A3C" w:rsidP="00417A3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17A3C" w:rsidRDefault="00417A3C" w:rsidP="00417A3C">
      <w:pPr>
        <w:pStyle w:val="a3"/>
        <w:tabs>
          <w:tab w:val="clear" w:pos="4153"/>
          <w:tab w:val="clear" w:pos="8306"/>
        </w:tabs>
      </w:pPr>
    </w:p>
    <w:p w:rsidR="00417A3C" w:rsidRDefault="00417A3C" w:rsidP="00417A3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17A3C" w:rsidRDefault="00417A3C" w:rsidP="00417A3C"/>
    <w:p w:rsidR="00417A3C" w:rsidRDefault="00417A3C" w:rsidP="00417A3C">
      <w:pPr>
        <w:ind w:firstLine="720"/>
        <w:jc w:val="both"/>
      </w:pPr>
      <w:r>
        <w:t xml:space="preserve">1.Принять Закон Приморского края </w:t>
      </w:r>
      <w:r w:rsidRPr="00A2768C">
        <w:rPr>
          <w:szCs w:val="28"/>
        </w:rPr>
        <w:t>"О Типовой форме контракта с лицом, назначаемым на должность главы местной администрации по контракту"</w:t>
      </w:r>
      <w:r>
        <w:rPr>
          <w:szCs w:val="28"/>
        </w:rPr>
        <w:t>.</w:t>
      </w:r>
      <w:r>
        <w:t xml:space="preserve"> </w:t>
      </w:r>
    </w:p>
    <w:p w:rsidR="00417A3C" w:rsidRDefault="00417A3C" w:rsidP="00417A3C">
      <w:pPr>
        <w:ind w:firstLine="720"/>
        <w:jc w:val="both"/>
      </w:pPr>
    </w:p>
    <w:p w:rsidR="00417A3C" w:rsidRDefault="00417A3C" w:rsidP="00417A3C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17A3C" w:rsidRDefault="00417A3C" w:rsidP="00417A3C">
      <w:pPr>
        <w:pStyle w:val="a3"/>
        <w:tabs>
          <w:tab w:val="left" w:pos="840"/>
        </w:tabs>
        <w:ind w:firstLine="709"/>
        <w:jc w:val="both"/>
      </w:pPr>
    </w:p>
    <w:p w:rsidR="00417A3C" w:rsidRDefault="00417A3C" w:rsidP="00417A3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17A3C" w:rsidRPr="00B85BCC" w:rsidRDefault="00417A3C" w:rsidP="00417A3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17A3C" w:rsidRPr="00B85BCC" w:rsidRDefault="00417A3C" w:rsidP="00417A3C">
      <w:pPr>
        <w:pStyle w:val="a3"/>
        <w:tabs>
          <w:tab w:val="clear" w:pos="4153"/>
          <w:tab w:val="clear" w:pos="8306"/>
        </w:tabs>
        <w:jc w:val="both"/>
      </w:pPr>
    </w:p>
    <w:p w:rsidR="00417A3C" w:rsidRPr="00B85BCC" w:rsidRDefault="00417A3C" w:rsidP="00417A3C">
      <w:pPr>
        <w:pStyle w:val="a3"/>
        <w:tabs>
          <w:tab w:val="clear" w:pos="4153"/>
          <w:tab w:val="clear" w:pos="8306"/>
        </w:tabs>
        <w:jc w:val="both"/>
      </w:pPr>
    </w:p>
    <w:p w:rsidR="00417A3C" w:rsidRDefault="00417A3C" w:rsidP="00417A3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17A3C" w:rsidRDefault="00417A3C" w:rsidP="00417A3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736" w:rsidRDefault="00A41736">
      <w:r>
        <w:separator/>
      </w:r>
    </w:p>
  </w:endnote>
  <w:endnote w:type="continuationSeparator" w:id="0">
    <w:p w:rsidR="00A41736" w:rsidRDefault="00A4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736" w:rsidRDefault="00A41736">
      <w:r>
        <w:separator/>
      </w:r>
    </w:p>
  </w:footnote>
  <w:footnote w:type="continuationSeparator" w:id="0">
    <w:p w:rsidR="00A41736" w:rsidRDefault="00A41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A3C"/>
    <w:rsid w:val="00057575"/>
    <w:rsid w:val="000B3FB2"/>
    <w:rsid w:val="000D628E"/>
    <w:rsid w:val="000E5228"/>
    <w:rsid w:val="00123119"/>
    <w:rsid w:val="00155F7F"/>
    <w:rsid w:val="003325F4"/>
    <w:rsid w:val="00392E21"/>
    <w:rsid w:val="00417A3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173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17A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2014-11-13T03:48:00Z</cp:lastPrinted>
  <dcterms:created xsi:type="dcterms:W3CDTF">2014-11-13T03:47:00Z</dcterms:created>
  <dcterms:modified xsi:type="dcterms:W3CDTF">2014-11-13T03:48:00Z</dcterms:modified>
</cp:coreProperties>
</file>