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739179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9176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13.11.2014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91765">
              <w:t>1572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9176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91765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"О Типовой форме контракта с лицом, назначаемым на должность главы местной администрации по контракту"</w:t>
            </w:r>
          </w:p>
          <w:p w:rsidR="000B3FB2" w:rsidRPr="00E91765" w:rsidRDefault="000B3FB2" w:rsidP="0094344A">
            <w:pPr>
              <w:ind w:left="-108"/>
              <w:jc w:val="both"/>
            </w:pPr>
          </w:p>
        </w:tc>
      </w:tr>
    </w:tbl>
    <w:p w:rsidR="00E91765" w:rsidRDefault="00E91765" w:rsidP="00E9176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91765" w:rsidRDefault="00E91765" w:rsidP="00E91765">
      <w:pPr>
        <w:pStyle w:val="a3"/>
        <w:tabs>
          <w:tab w:val="clear" w:pos="4153"/>
          <w:tab w:val="clear" w:pos="8306"/>
        </w:tabs>
      </w:pPr>
    </w:p>
    <w:p w:rsidR="00E91765" w:rsidRDefault="00E91765" w:rsidP="00E9176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91765" w:rsidRDefault="00E91765" w:rsidP="00E91765"/>
    <w:p w:rsidR="00E91765" w:rsidRDefault="00E91765" w:rsidP="00E91765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Типовой форме контракта с лицом, назначаемым на должность главы местной администрации по контракту" </w:t>
      </w:r>
      <w:r>
        <w:t xml:space="preserve">во втором чтении. </w:t>
      </w:r>
    </w:p>
    <w:p w:rsidR="00E91765" w:rsidRDefault="00E91765" w:rsidP="00E91765">
      <w:pPr>
        <w:ind w:firstLine="720"/>
        <w:jc w:val="both"/>
      </w:pPr>
    </w:p>
    <w:p w:rsidR="00E91765" w:rsidRDefault="00E91765" w:rsidP="00E91765">
      <w:pPr>
        <w:ind w:firstLine="708"/>
        <w:jc w:val="both"/>
      </w:pPr>
      <w:r w:rsidRPr="0098099D">
        <w:rPr>
          <w:szCs w:val="28"/>
        </w:rPr>
        <w:t>2.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E91765" w:rsidRDefault="00E91765" w:rsidP="00E91765"/>
    <w:p w:rsidR="00E91765" w:rsidRDefault="00E91765" w:rsidP="00E91765">
      <w:r>
        <w:tab/>
        <w:t>3.Настоящее постановление вступает в силу со дня его принятия.</w:t>
      </w:r>
    </w:p>
    <w:p w:rsidR="00E91765" w:rsidRPr="002C20D7" w:rsidRDefault="00E91765" w:rsidP="00E91765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E91765" w:rsidRDefault="00E91765" w:rsidP="00E9176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91765" w:rsidRDefault="00E91765" w:rsidP="00E9176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91765" w:rsidRDefault="00E91765" w:rsidP="00E9176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91765" w:rsidRDefault="00E91765" w:rsidP="00E9176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57C" w:rsidRDefault="007F657C">
      <w:r>
        <w:separator/>
      </w:r>
    </w:p>
  </w:endnote>
  <w:endnote w:type="continuationSeparator" w:id="0">
    <w:p w:rsidR="007F657C" w:rsidRDefault="007F6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57C" w:rsidRDefault="007F657C">
      <w:r>
        <w:separator/>
      </w:r>
    </w:p>
  </w:footnote>
  <w:footnote w:type="continuationSeparator" w:id="0">
    <w:p w:rsidR="007F657C" w:rsidRDefault="007F65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176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F657C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1765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917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2014-11-13T03:47:00Z</cp:lastPrinted>
  <dcterms:created xsi:type="dcterms:W3CDTF">2014-11-13T03:46:00Z</dcterms:created>
  <dcterms:modified xsi:type="dcterms:W3CDTF">2014-11-13T03:47:00Z</dcterms:modified>
</cp:coreProperties>
</file>