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748337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372F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72F1">
              <w:rPr>
                <w:szCs w:val="28"/>
              </w:rPr>
              <w:t>1569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72F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72F1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 xml:space="preserve">изменений в Закон Приморского края "О субвенциях на обеспечение </w:t>
            </w:r>
            <w:proofErr w:type="spellStart"/>
            <w:proofErr w:type="gramStart"/>
            <w:r>
              <w:rPr>
                <w:szCs w:val="28"/>
              </w:rPr>
              <w:t>госу</w:t>
            </w:r>
            <w:proofErr w:type="spellEnd"/>
            <w:r>
              <w:rPr>
                <w:szCs w:val="28"/>
              </w:rPr>
              <w:t>-дарственных</w:t>
            </w:r>
            <w:proofErr w:type="gramEnd"/>
            <w:r>
              <w:rPr>
                <w:szCs w:val="28"/>
              </w:rPr>
              <w:t xml:space="preserve"> гарантий реализации прав на получение общедоступного и бесплатного дошкольного, на-</w:t>
            </w:r>
            <w:proofErr w:type="spellStart"/>
            <w:r>
              <w:rPr>
                <w:szCs w:val="28"/>
              </w:rPr>
              <w:t>чального</w:t>
            </w:r>
            <w:proofErr w:type="spellEnd"/>
            <w:r>
              <w:rPr>
                <w:szCs w:val="28"/>
              </w:rPr>
              <w:t xml:space="preserve"> общего, </w:t>
            </w:r>
            <w:r w:rsidR="00C51625">
              <w:rPr>
                <w:szCs w:val="28"/>
              </w:rPr>
              <w:t xml:space="preserve">основного общего, </w:t>
            </w:r>
            <w:r>
              <w:rPr>
                <w:szCs w:val="28"/>
              </w:rPr>
              <w:t xml:space="preserve">среднего общего, дополнительного образования детей в муниципальных </w:t>
            </w:r>
            <w:proofErr w:type="spellStart"/>
            <w:r>
              <w:rPr>
                <w:szCs w:val="28"/>
              </w:rPr>
              <w:t>общеобра-зовательных</w:t>
            </w:r>
            <w:proofErr w:type="spellEnd"/>
            <w:r>
              <w:rPr>
                <w:szCs w:val="28"/>
              </w:rPr>
              <w:t xml:space="preserve"> организациях При-морского края"</w:t>
            </w:r>
          </w:p>
          <w:p w:rsidR="000B3FB2" w:rsidRPr="007372F1" w:rsidRDefault="000B3FB2" w:rsidP="0094344A">
            <w:pPr>
              <w:ind w:left="-108"/>
              <w:jc w:val="both"/>
            </w:pPr>
          </w:p>
        </w:tc>
      </w:tr>
    </w:tbl>
    <w:p w:rsidR="007372F1" w:rsidRDefault="007372F1" w:rsidP="007372F1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7372F1" w:rsidRDefault="007372F1" w:rsidP="007372F1">
      <w:pPr>
        <w:rPr>
          <w:szCs w:val="28"/>
        </w:rPr>
      </w:pPr>
    </w:p>
    <w:p w:rsidR="007372F1" w:rsidRDefault="007372F1" w:rsidP="007372F1">
      <w:pPr>
        <w:rPr>
          <w:szCs w:val="28"/>
        </w:rPr>
      </w:pPr>
      <w:r>
        <w:rPr>
          <w:szCs w:val="28"/>
        </w:rPr>
        <w:t>ПОСТАНОВЛЯЕТ:</w:t>
      </w:r>
    </w:p>
    <w:p w:rsidR="007372F1" w:rsidRDefault="007372F1" w:rsidP="007372F1">
      <w:pPr>
        <w:rPr>
          <w:szCs w:val="28"/>
        </w:rPr>
      </w:pPr>
    </w:p>
    <w:p w:rsidR="007372F1" w:rsidRDefault="007372F1" w:rsidP="007372F1">
      <w:pPr>
        <w:ind w:firstLine="708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C340D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>
        <w:rPr>
          <w:szCs w:val="28"/>
        </w:rPr>
        <w:br/>
        <w:t xml:space="preserve">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</w:t>
      </w:r>
      <w:r w:rsidR="00C51625">
        <w:rPr>
          <w:szCs w:val="28"/>
        </w:rPr>
        <w:t>основного общего,</w:t>
      </w:r>
      <w:r w:rsidR="00C51625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среднего общего, дополнительного образования детей в муниципальных общеобразовательных организациях Приморского края" в первом чтении.</w:t>
      </w:r>
    </w:p>
    <w:p w:rsidR="007372F1" w:rsidRDefault="007372F1" w:rsidP="007372F1">
      <w:pPr>
        <w:jc w:val="both"/>
        <w:rPr>
          <w:szCs w:val="28"/>
        </w:rPr>
      </w:pPr>
    </w:p>
    <w:p w:rsidR="007372F1" w:rsidRPr="009E27DC" w:rsidRDefault="007372F1" w:rsidP="007372F1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20 ноября 2014 года</w:t>
      </w:r>
      <w:r w:rsidRPr="009E27DC">
        <w:rPr>
          <w:szCs w:val="28"/>
        </w:rPr>
        <w:t>.</w:t>
      </w:r>
    </w:p>
    <w:p w:rsidR="007372F1" w:rsidRPr="009E27DC" w:rsidRDefault="007372F1" w:rsidP="007372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372F1" w:rsidRPr="009E27DC" w:rsidRDefault="007372F1" w:rsidP="007372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7372F1" w:rsidRDefault="007372F1" w:rsidP="007372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372F1" w:rsidRDefault="007372F1" w:rsidP="007372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372F1" w:rsidRDefault="007372F1" w:rsidP="007372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372F1" w:rsidRDefault="007372F1" w:rsidP="007372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372F1" w:rsidRPr="009E27DC" w:rsidRDefault="007372F1" w:rsidP="007372F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7372F1" w:rsidRDefault="007372F1" w:rsidP="007372F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372F1" w:rsidRDefault="007372F1" w:rsidP="007372F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372F1" w:rsidRDefault="007372F1" w:rsidP="007372F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372F1" w:rsidRDefault="007372F1" w:rsidP="007372F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7372F1" w:rsidRDefault="007372F1" w:rsidP="007372F1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7372F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F8B" w:rsidRDefault="00376F8B">
      <w:r>
        <w:separator/>
      </w:r>
    </w:p>
  </w:endnote>
  <w:endnote w:type="continuationSeparator" w:id="0">
    <w:p w:rsidR="00376F8B" w:rsidRDefault="00376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F8B" w:rsidRDefault="00376F8B">
      <w:r>
        <w:separator/>
      </w:r>
    </w:p>
  </w:footnote>
  <w:footnote w:type="continuationSeparator" w:id="0">
    <w:p w:rsidR="00376F8B" w:rsidRDefault="00376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2F1" w:rsidRDefault="007372F1" w:rsidP="007372F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5162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72F1"/>
    <w:rsid w:val="00057575"/>
    <w:rsid w:val="000B3FB2"/>
    <w:rsid w:val="000D628E"/>
    <w:rsid w:val="000E5228"/>
    <w:rsid w:val="00123119"/>
    <w:rsid w:val="00155F7F"/>
    <w:rsid w:val="003325F4"/>
    <w:rsid w:val="00376F8B"/>
    <w:rsid w:val="00392E21"/>
    <w:rsid w:val="004B69FA"/>
    <w:rsid w:val="004D1A01"/>
    <w:rsid w:val="004E2849"/>
    <w:rsid w:val="005A6019"/>
    <w:rsid w:val="005E6130"/>
    <w:rsid w:val="00695A4A"/>
    <w:rsid w:val="006D45ED"/>
    <w:rsid w:val="006E650F"/>
    <w:rsid w:val="00726997"/>
    <w:rsid w:val="007372F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162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372F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2014-11-13T03:09:00Z</cp:lastPrinted>
  <dcterms:created xsi:type="dcterms:W3CDTF">2014-11-13T03:07:00Z</dcterms:created>
  <dcterms:modified xsi:type="dcterms:W3CDTF">2014-11-14T05:13:00Z</dcterms:modified>
</cp:coreProperties>
</file>