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747303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757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7570D"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570D" w:rsidRPr="0077570D">
              <w:rPr>
                <w:szCs w:val="28"/>
              </w:rPr>
              <w:t>1565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570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570D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CD0E96">
              <w:t xml:space="preserve">"О внесении изменений в Закон Приморского края "О </w:t>
            </w:r>
            <w:proofErr w:type="gramStart"/>
            <w:r w:rsidRPr="00CD0E96">
              <w:t>на</w:t>
            </w:r>
            <w:r>
              <w:t>-</w:t>
            </w:r>
            <w:r w:rsidRPr="00CD0E96">
              <w:t>логе</w:t>
            </w:r>
            <w:proofErr w:type="gramEnd"/>
            <w:r w:rsidRPr="00CD0E96">
              <w:t xml:space="preserve"> на имущество организаций"</w:t>
            </w:r>
          </w:p>
          <w:p w:rsidR="000B3FB2" w:rsidRPr="0077570D" w:rsidRDefault="000B3FB2" w:rsidP="0094344A">
            <w:pPr>
              <w:ind w:left="-108"/>
              <w:jc w:val="both"/>
            </w:pPr>
          </w:p>
        </w:tc>
      </w:tr>
    </w:tbl>
    <w:p w:rsidR="00172E02" w:rsidRDefault="00172E02" w:rsidP="00172E0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72E02" w:rsidRDefault="00172E02" w:rsidP="00172E02">
      <w:pPr>
        <w:pStyle w:val="a3"/>
        <w:tabs>
          <w:tab w:val="clear" w:pos="4153"/>
          <w:tab w:val="clear" w:pos="8306"/>
        </w:tabs>
      </w:pPr>
    </w:p>
    <w:p w:rsidR="00172E02" w:rsidRDefault="00172E02" w:rsidP="00172E0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72E02" w:rsidRDefault="00172E02" w:rsidP="00172E02"/>
    <w:p w:rsidR="00172E02" w:rsidRDefault="00172E02" w:rsidP="00172E02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"О внесении изменений в Закон</w:t>
      </w:r>
      <w:r w:rsidRPr="007615C1">
        <w:t xml:space="preserve"> Приморского края </w:t>
      </w:r>
      <w:r>
        <w:t>"О на</w:t>
      </w:r>
      <w:r w:rsidRPr="00545135">
        <w:t>логе на имущество организаций"</w:t>
      </w:r>
      <w:r>
        <w:t xml:space="preserve"> </w:t>
      </w:r>
      <w:r>
        <w:rPr>
          <w:szCs w:val="28"/>
        </w:rPr>
        <w:t>в первом чтении</w:t>
      </w:r>
      <w:r>
        <w:t>.</w:t>
      </w:r>
    </w:p>
    <w:p w:rsidR="00172E02" w:rsidRDefault="00172E02" w:rsidP="00172E02">
      <w:pPr>
        <w:pStyle w:val="a3"/>
        <w:tabs>
          <w:tab w:val="clear" w:pos="4153"/>
          <w:tab w:val="clear" w:pos="8306"/>
        </w:tabs>
        <w:jc w:val="both"/>
      </w:pPr>
    </w:p>
    <w:p w:rsidR="00172E02" w:rsidRDefault="00172E02" w:rsidP="00172E02">
      <w:pPr>
        <w:pStyle w:val="a3"/>
        <w:tabs>
          <w:tab w:val="clear" w:pos="4153"/>
          <w:tab w:val="clear" w:pos="8306"/>
        </w:tabs>
        <w:ind w:firstLine="708"/>
        <w:jc w:val="both"/>
      </w:pPr>
      <w:r w:rsidRPr="005C2EBA"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19 ноября 2014 года.</w:t>
      </w:r>
    </w:p>
    <w:p w:rsidR="00172E02" w:rsidRDefault="00172E02" w:rsidP="00172E02">
      <w:pPr>
        <w:pStyle w:val="a3"/>
        <w:tabs>
          <w:tab w:val="clear" w:pos="4153"/>
          <w:tab w:val="clear" w:pos="8306"/>
        </w:tabs>
        <w:jc w:val="both"/>
      </w:pPr>
    </w:p>
    <w:p w:rsidR="00172E02" w:rsidRPr="004F5B6E" w:rsidRDefault="00172E02" w:rsidP="00172E02">
      <w:pPr>
        <w:ind w:firstLine="708"/>
        <w:jc w:val="both"/>
      </w:pPr>
      <w:r>
        <w:t>3</w:t>
      </w:r>
      <w:r w:rsidRPr="004F5B6E">
        <w:t xml:space="preserve">.Комитету Законодательного Собрания по </w:t>
      </w:r>
      <w:proofErr w:type="gramStart"/>
      <w:r w:rsidRPr="004F5B6E">
        <w:t>бюджетно-налоговой</w:t>
      </w:r>
      <w:proofErr w:type="gramEnd"/>
      <w:r w:rsidRPr="004F5B6E">
        <w:t xml:space="preserve"> политике и финансовым ресурсам (</w:t>
      </w:r>
      <w:proofErr w:type="spellStart"/>
      <w:r w:rsidRPr="004F5B6E">
        <w:t>Ахоян</w:t>
      </w:r>
      <w:proofErr w:type="spellEnd"/>
      <w:r w:rsidRPr="004F5B6E">
        <w:t>) доработать указанный законопроект с учетом поступивших поправок и внести на рассмотрение Законодательного Собрания во втором чтении.</w:t>
      </w:r>
    </w:p>
    <w:p w:rsidR="00172E02" w:rsidRPr="004F5B6E" w:rsidRDefault="00172E02" w:rsidP="00172E02">
      <w:pPr>
        <w:pStyle w:val="a3"/>
        <w:tabs>
          <w:tab w:val="clear" w:pos="4153"/>
          <w:tab w:val="clear" w:pos="8306"/>
        </w:tabs>
        <w:jc w:val="both"/>
      </w:pPr>
    </w:p>
    <w:p w:rsidR="00172E02" w:rsidRDefault="00172E02" w:rsidP="00172E02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77570D" w:rsidRDefault="0077570D" w:rsidP="0077570D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7570D" w:rsidRDefault="0077570D" w:rsidP="0077570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570D" w:rsidRDefault="0077570D" w:rsidP="0077570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570D" w:rsidRDefault="0077570D" w:rsidP="0077570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7570D" w:rsidRDefault="0077570D" w:rsidP="0077570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C2A" w:rsidRDefault="007F2C2A">
      <w:r>
        <w:separator/>
      </w:r>
    </w:p>
  </w:endnote>
  <w:endnote w:type="continuationSeparator" w:id="0">
    <w:p w:rsidR="007F2C2A" w:rsidRDefault="007F2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C2A" w:rsidRDefault="007F2C2A">
      <w:r>
        <w:separator/>
      </w:r>
    </w:p>
  </w:footnote>
  <w:footnote w:type="continuationSeparator" w:id="0">
    <w:p w:rsidR="007F2C2A" w:rsidRDefault="007F2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570D"/>
    <w:rsid w:val="00057575"/>
    <w:rsid w:val="000B3FB2"/>
    <w:rsid w:val="000D628E"/>
    <w:rsid w:val="000E5228"/>
    <w:rsid w:val="00123119"/>
    <w:rsid w:val="00155F7F"/>
    <w:rsid w:val="00172E0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570D"/>
    <w:rsid w:val="007B48E7"/>
    <w:rsid w:val="007B5289"/>
    <w:rsid w:val="007F2C2A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5E7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72E0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2014-11-13T01:22:00Z</cp:lastPrinted>
  <dcterms:created xsi:type="dcterms:W3CDTF">2014-11-13T01:21:00Z</dcterms:created>
  <dcterms:modified xsi:type="dcterms:W3CDTF">2014-11-14T02:20:00Z</dcterms:modified>
</cp:coreProperties>
</file>