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5.7pt" o:ole="" fillcolor="window">
                  <v:imagedata r:id="rId8" o:title=""/>
                </v:shape>
                <o:OLEObject Type="Embed" ProgID="Word.Picture.8" ShapeID="_x0000_i1025" DrawAspect="Content" ObjectID="_1477459763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2E03F5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11.11</w:t>
            </w:r>
            <w:r w:rsidR="00F07852" w:rsidRPr="006B7CF7">
              <w:rPr>
                <w:szCs w:val="28"/>
              </w:rPr>
              <w:t>.201</w:t>
            </w:r>
            <w:r w:rsidR="00F13051" w:rsidRPr="006B7CF7">
              <w:rPr>
                <w:szCs w:val="28"/>
              </w:rPr>
              <w:t>4</w:t>
            </w:r>
          </w:p>
        </w:tc>
        <w:tc>
          <w:tcPr>
            <w:tcW w:w="3686" w:type="dxa"/>
          </w:tcPr>
          <w:p w:rsidR="00F07852" w:rsidRPr="006B7CF7" w:rsidRDefault="00F07852" w:rsidP="006B7CF7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2D2350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5</w:t>
            </w:r>
            <w:r w:rsidR="002E03F5">
              <w:rPr>
                <w:szCs w:val="28"/>
              </w:rPr>
              <w:t>7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Чемерис И.С.,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6B7CF7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3122B8" w:rsidRDefault="003122B8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Капленко И.О.,</w:t>
            </w:r>
          </w:p>
          <w:p w:rsidR="00B00E81" w:rsidRDefault="00B00E81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2E03F5" w:rsidRPr="006B7CF7" w:rsidRDefault="002E03F5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3122B8" w:rsidRDefault="002E03F5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  <w:r w:rsidR="00A02A0E">
              <w:rPr>
                <w:szCs w:val="28"/>
              </w:rPr>
              <w:t>,</w:t>
            </w:r>
          </w:p>
          <w:p w:rsidR="00A02A0E" w:rsidRPr="006B7CF7" w:rsidRDefault="00A02A0E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F07852" w:rsidRPr="006B7CF7" w:rsidRDefault="00F07852" w:rsidP="00773F39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6B7CF7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80078C" w:rsidRPr="00A02E0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Алеко А.Н., директор</w:t>
            </w:r>
            <w:r w:rsidRPr="00A02E0C">
              <w:rPr>
                <w:szCs w:val="28"/>
              </w:rPr>
              <w:t xml:space="preserve"> департамента культуры Приморского края;</w:t>
            </w:r>
          </w:p>
          <w:p w:rsidR="0080078C" w:rsidRDefault="0080078C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Барабаш Е.Н.,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80078C" w:rsidRPr="006B7CF7" w:rsidRDefault="0080078C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Батаев</w:t>
            </w:r>
            <w:proofErr w:type="spellEnd"/>
            <w:r>
              <w:rPr>
                <w:szCs w:val="28"/>
              </w:rPr>
              <w:t xml:space="preserve"> С.В., главный специалист-эксперт отдела законодательства субъекта Российской Федерации, федерального регистра и регистрации уставов муниципальных образований по </w:t>
            </w:r>
            <w:r w:rsidR="00A02A0E">
              <w:rPr>
                <w:szCs w:val="28"/>
              </w:rPr>
              <w:t>Приморскому</w:t>
            </w:r>
            <w:r>
              <w:rPr>
                <w:szCs w:val="28"/>
              </w:rPr>
              <w:t xml:space="preserve"> краю;</w:t>
            </w:r>
          </w:p>
          <w:p w:rsidR="0080078C" w:rsidRDefault="0080078C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Бокиевец</w:t>
            </w:r>
            <w:proofErr w:type="spellEnd"/>
            <w:r>
              <w:rPr>
                <w:szCs w:val="28"/>
              </w:rPr>
              <w:t xml:space="preserve"> Т.А., директор </w:t>
            </w:r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ГУ</w:t>
            </w:r>
            <w:proofErr w:type="spellEnd"/>
            <w:r>
              <w:rPr>
                <w:szCs w:val="28"/>
              </w:rPr>
              <w:t xml:space="preserve"> "Территориальный фонд обязательного медицинского страхования Приморского края";</w:t>
            </w:r>
          </w:p>
          <w:p w:rsidR="0080078C" w:rsidRDefault="0080078C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80078C" w:rsidRPr="006B7CF7" w:rsidRDefault="0080078C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80078C" w:rsidRDefault="0080078C" w:rsidP="00AA227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Володина И.А., начальник </w:t>
            </w:r>
            <w:r w:rsidRPr="006B7CF7">
              <w:rPr>
                <w:szCs w:val="28"/>
              </w:rPr>
              <w:t>право</w:t>
            </w:r>
            <w:r>
              <w:rPr>
                <w:szCs w:val="28"/>
              </w:rPr>
              <w:t>вого управления аппарата Законо</w:t>
            </w:r>
            <w:r w:rsidRPr="006B7CF7">
              <w:rPr>
                <w:szCs w:val="28"/>
              </w:rPr>
              <w:t>дательного Собрания Приморского края;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Григорьева Е.А., исполняющая обязанности директора департамента образ</w:t>
            </w:r>
            <w:r w:rsidR="00D260D6">
              <w:rPr>
                <w:szCs w:val="28"/>
              </w:rPr>
              <w:t xml:space="preserve">ования и </w:t>
            </w:r>
            <w:r w:rsidR="00D260D6">
              <w:rPr>
                <w:szCs w:val="28"/>
              </w:rPr>
              <w:lastRenderedPageBreak/>
              <w:t>науки Приморского края;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Заболотная Т.В., вице-губернатор Приморского края;</w:t>
            </w:r>
          </w:p>
          <w:p w:rsidR="005119E2" w:rsidRDefault="005119E2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Двуреченская</w:t>
            </w:r>
            <w:proofErr w:type="spellEnd"/>
            <w:r>
              <w:rPr>
                <w:szCs w:val="28"/>
              </w:rPr>
              <w:t xml:space="preserve"> Н.М., руководитель территориального органа Федеральной службы по надзору в сфере здравоохранения по </w:t>
            </w:r>
            <w:r w:rsidR="00E21325">
              <w:rPr>
                <w:szCs w:val="28"/>
              </w:rPr>
              <w:t>Приморскому</w:t>
            </w:r>
            <w:r>
              <w:rPr>
                <w:szCs w:val="28"/>
              </w:rPr>
              <w:t xml:space="preserve"> краю;</w:t>
            </w:r>
          </w:p>
          <w:p w:rsidR="00E21325" w:rsidRDefault="00E21325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Добрынин Е.А., директор департамента градостроительства Приморского края;</w:t>
            </w:r>
          </w:p>
          <w:p w:rsidR="0080078C" w:rsidRDefault="0080078C" w:rsidP="00AA227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Иванович С.И., ведущий консультант отдела правовой экспертизы </w:t>
            </w:r>
            <w:proofErr w:type="spellStart"/>
            <w:r w:rsidRPr="006B7CF7">
              <w:rPr>
                <w:szCs w:val="28"/>
              </w:rPr>
              <w:t>законо-проектов</w:t>
            </w:r>
            <w:proofErr w:type="spellEnd"/>
            <w:r w:rsidRPr="006B7CF7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6B7CF7">
              <w:rPr>
                <w:szCs w:val="28"/>
              </w:rPr>
              <w:t>Законо-дательного</w:t>
            </w:r>
            <w:proofErr w:type="spellEnd"/>
            <w:r w:rsidRPr="006B7CF7">
              <w:rPr>
                <w:szCs w:val="28"/>
              </w:rPr>
              <w:t xml:space="preserve"> Собрания Приморского края;</w:t>
            </w:r>
          </w:p>
          <w:p w:rsidR="00B73C72" w:rsidRDefault="00B73C72" w:rsidP="00AA227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Ковальчук Д.А., исполняющий обязанности начальника отдела организации и планирования строительства департамента градо</w:t>
            </w:r>
            <w:r w:rsidR="007D3371">
              <w:rPr>
                <w:szCs w:val="28"/>
              </w:rPr>
              <w:t>строительства Приморского края;</w:t>
            </w:r>
          </w:p>
          <w:p w:rsidR="005119E2" w:rsidRPr="006B7CF7" w:rsidRDefault="005119E2" w:rsidP="00AA227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Крамарова А.В., </w:t>
            </w:r>
            <w:r w:rsidRPr="005119E2">
              <w:rPr>
                <w:szCs w:val="28"/>
              </w:rPr>
              <w:t>начальник отдела мониторинга законодательства и правоприменительной практики правового управления аппарата Законодательного Собрания</w:t>
            </w:r>
            <w:r>
              <w:rPr>
                <w:szCs w:val="28"/>
              </w:rPr>
              <w:t>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02E0C">
              <w:rPr>
                <w:szCs w:val="28"/>
              </w:rPr>
              <w:t>Красицкая</w:t>
            </w:r>
            <w:proofErr w:type="spellEnd"/>
            <w:r w:rsidRPr="00A02E0C">
              <w:rPr>
                <w:szCs w:val="28"/>
              </w:rPr>
              <w:t xml:space="preserve"> С.В., заместитель директора департамента труда и социального развития Приморского края;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2E0C"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Кузьмин А.В., исполняющий обязанности директора департамента здравоохранения Приморского края;</w:t>
            </w:r>
          </w:p>
          <w:p w:rsidR="00240877" w:rsidRDefault="00240877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Кушнырь С.М., депутат Законодательного Собрания Приморского края;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депутат Законодательного Собрания;</w:t>
            </w:r>
          </w:p>
          <w:p w:rsidR="0080078C" w:rsidRDefault="0080078C" w:rsidP="00A02E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Чибрикова</w:t>
            </w:r>
            <w:proofErr w:type="spellEnd"/>
            <w:r>
              <w:rPr>
                <w:szCs w:val="28"/>
              </w:rPr>
              <w:t xml:space="preserve"> Е.П., </w:t>
            </w:r>
            <w:r w:rsidRPr="00A02E0C">
              <w:rPr>
                <w:szCs w:val="28"/>
              </w:rPr>
              <w:t>заместитель директора департамента труда и социального развития Приморского края;</w:t>
            </w:r>
          </w:p>
          <w:p w:rsidR="00EA3D5F" w:rsidRPr="006B7CF7" w:rsidRDefault="00EA3D5F" w:rsidP="0009328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401A68" w:rsidP="006B7CF7">
            <w:pPr>
              <w:rPr>
                <w:szCs w:val="28"/>
              </w:rPr>
            </w:pPr>
            <w:r w:rsidRPr="006B7CF7">
              <w:rPr>
                <w:szCs w:val="28"/>
              </w:rPr>
              <w:lastRenderedPageBreak/>
              <w:t>Присутствовали члены экспертного совета</w:t>
            </w:r>
            <w:r w:rsidR="009D38F9" w:rsidRPr="006B7CF7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951E63" w:rsidRPr="006B7CF7" w:rsidRDefault="00951E63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Мартыненко</w:t>
            </w:r>
            <w:proofErr w:type="spellEnd"/>
            <w:r>
              <w:rPr>
                <w:szCs w:val="28"/>
              </w:rPr>
              <w:t xml:space="preserve"> О.О.</w:t>
            </w:r>
          </w:p>
          <w:p w:rsidR="00951E63" w:rsidRDefault="00951E63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Новикова Н.Т., </w:t>
            </w:r>
          </w:p>
          <w:p w:rsidR="00951E63" w:rsidRDefault="00951E63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А.А.,</w:t>
            </w:r>
          </w:p>
          <w:p w:rsidR="00951E63" w:rsidRDefault="00951E63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Шуматов</w:t>
            </w:r>
            <w:proofErr w:type="spellEnd"/>
            <w:r>
              <w:rPr>
                <w:szCs w:val="28"/>
              </w:rPr>
              <w:t xml:space="preserve"> В.Б., </w:t>
            </w:r>
          </w:p>
          <w:p w:rsidR="004153AE" w:rsidRPr="006B7CF7" w:rsidRDefault="004153AE" w:rsidP="006B7CF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B6609D" w:rsidRPr="00AD5309" w:rsidRDefault="00B6609D" w:rsidP="00AD5309">
      <w:pPr>
        <w:ind w:firstLine="709"/>
        <w:jc w:val="both"/>
        <w:outlineLvl w:val="0"/>
        <w:rPr>
          <w:szCs w:val="28"/>
        </w:rPr>
      </w:pPr>
    </w:p>
    <w:p w:rsidR="00D432AE" w:rsidRDefault="00D432AE" w:rsidP="00AD5309">
      <w:pPr>
        <w:ind w:firstLine="709"/>
        <w:jc w:val="center"/>
        <w:outlineLvl w:val="0"/>
        <w:rPr>
          <w:szCs w:val="28"/>
        </w:rPr>
      </w:pPr>
    </w:p>
    <w:p w:rsidR="00F07852" w:rsidRDefault="00F07852" w:rsidP="00AD5309">
      <w:pPr>
        <w:ind w:firstLine="709"/>
        <w:jc w:val="center"/>
        <w:outlineLvl w:val="0"/>
        <w:rPr>
          <w:szCs w:val="28"/>
        </w:rPr>
      </w:pPr>
      <w:r w:rsidRPr="00AD5309">
        <w:rPr>
          <w:szCs w:val="28"/>
        </w:rPr>
        <w:t>Повестка дня:</w:t>
      </w:r>
    </w:p>
    <w:p w:rsidR="00AD5309" w:rsidRPr="00AD5309" w:rsidRDefault="00AD5309" w:rsidP="00D260D6">
      <w:pPr>
        <w:ind w:firstLine="709"/>
        <w:jc w:val="center"/>
        <w:outlineLvl w:val="0"/>
        <w:rPr>
          <w:szCs w:val="28"/>
        </w:rPr>
      </w:pPr>
    </w:p>
    <w:p w:rsidR="009E5523" w:rsidRPr="00D432AE" w:rsidRDefault="00CB1829" w:rsidP="00D260D6">
      <w:pPr>
        <w:ind w:firstLine="709"/>
        <w:jc w:val="both"/>
        <w:outlineLvl w:val="0"/>
        <w:rPr>
          <w:szCs w:val="28"/>
        </w:rPr>
      </w:pPr>
      <w:proofErr w:type="spellStart"/>
      <w:r w:rsidRPr="00D432AE">
        <w:rPr>
          <w:szCs w:val="28"/>
        </w:rPr>
        <w:t>1.</w:t>
      </w:r>
      <w:r w:rsidR="009E5523" w:rsidRPr="00D432AE">
        <w:rPr>
          <w:szCs w:val="28"/>
        </w:rPr>
        <w:t>О</w:t>
      </w:r>
      <w:proofErr w:type="spellEnd"/>
      <w:r w:rsidR="009E5523" w:rsidRPr="00D432AE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9E5523" w:rsidRPr="00D432AE" w:rsidRDefault="00B03A6B" w:rsidP="00D260D6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2.</w:t>
      </w:r>
      <w:r w:rsidR="009E5523" w:rsidRPr="00D432AE">
        <w:rPr>
          <w:szCs w:val="28"/>
        </w:rPr>
        <w:t>О</w:t>
      </w:r>
      <w:proofErr w:type="spellEnd"/>
      <w:r w:rsidR="009E5523" w:rsidRPr="00D432AE">
        <w:rPr>
          <w:szCs w:val="28"/>
        </w:rPr>
        <w:t xml:space="preserve"> проекте закона Приморского края "Об организации и обеспечении отдыха, оздоровления и занятости детей в Приморском крае" (третье чтение)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9E5523" w:rsidRPr="00D432AE" w:rsidRDefault="00B03A6B" w:rsidP="00D260D6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3.</w:t>
      </w:r>
      <w:r w:rsidR="009E5523" w:rsidRPr="00D432AE">
        <w:rPr>
          <w:szCs w:val="28"/>
        </w:rPr>
        <w:t>О</w:t>
      </w:r>
      <w:proofErr w:type="spellEnd"/>
      <w:r w:rsidR="009E5523" w:rsidRPr="00D432AE">
        <w:rPr>
          <w:szCs w:val="28"/>
        </w:rPr>
        <w:t xml:space="preserve"> проекте закона Приморского края "О внесении изменений в статью 22 Закона Приморского края "О здравоохранении в Приморском крае" (первое чтение)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B03A6B" w:rsidP="00D260D6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4.О</w:t>
      </w:r>
      <w:proofErr w:type="spellEnd"/>
      <w:r w:rsidRPr="00D432AE">
        <w:rPr>
          <w:szCs w:val="28"/>
        </w:rPr>
        <w:t xml:space="preserve"> проекте закона Приморского края "О внесении изменений в статью 22 Закона Приморского края "О здравоохранении в Приморском крае" (второе, третье чтения)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B03A6B" w:rsidP="00D260D6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5.О</w:t>
      </w:r>
      <w:proofErr w:type="spellEnd"/>
      <w:r w:rsidRPr="00D432AE">
        <w:rPr>
          <w:szCs w:val="28"/>
        </w:rPr>
        <w:t xml:space="preserve">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статьи 7 и 10 Федерального закона </w:t>
      </w:r>
      <w:r w:rsidR="005E2FA4">
        <w:rPr>
          <w:szCs w:val="28"/>
        </w:rPr>
        <w:br/>
      </w:r>
      <w:r w:rsidRPr="00D432AE">
        <w:rPr>
          <w:szCs w:val="28"/>
        </w:rPr>
        <w:t>"О дополнительных мерах государственной поддержки семей, имеющих детей"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6.</w:t>
      </w:r>
      <w:r w:rsidR="00B03A6B" w:rsidRPr="00D432AE">
        <w:rPr>
          <w:szCs w:val="28"/>
        </w:rPr>
        <w:t>Об</w:t>
      </w:r>
      <w:proofErr w:type="spellEnd"/>
      <w:r w:rsidR="00B03A6B" w:rsidRPr="00D432AE">
        <w:rPr>
          <w:szCs w:val="28"/>
        </w:rPr>
        <w:t xml:space="preserve"> отчете о проведении контрольного мероприятия по исполнению Указа Президента России от 07.05.2012 № 597 "О мероприятиях по реализации государственной политики" за 2013 год и первый квартал </w:t>
      </w:r>
      <w:r w:rsidR="005E2FA4">
        <w:rPr>
          <w:szCs w:val="28"/>
        </w:rPr>
        <w:br/>
      </w:r>
      <w:r w:rsidR="00B03A6B" w:rsidRPr="00D432AE">
        <w:rPr>
          <w:szCs w:val="28"/>
        </w:rPr>
        <w:t>2014 года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7.</w:t>
      </w:r>
      <w:r w:rsidR="00B03A6B" w:rsidRPr="00D432AE">
        <w:rPr>
          <w:szCs w:val="28"/>
        </w:rPr>
        <w:t>О</w:t>
      </w:r>
      <w:proofErr w:type="spellEnd"/>
      <w:r w:rsidR="00B03A6B" w:rsidRPr="00D432AE">
        <w:rPr>
          <w:szCs w:val="28"/>
        </w:rPr>
        <w:t xml:space="preserve">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</w:t>
      </w:r>
    </w:p>
    <w:p w:rsidR="009E5523" w:rsidRPr="00D432AE" w:rsidRDefault="009E5523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8.</w:t>
      </w:r>
      <w:r w:rsidR="00B03A6B" w:rsidRPr="00D432AE">
        <w:rPr>
          <w:szCs w:val="28"/>
        </w:rPr>
        <w:t>О</w:t>
      </w:r>
      <w:proofErr w:type="spellEnd"/>
      <w:r w:rsidR="00B03A6B" w:rsidRPr="00D432AE">
        <w:rPr>
          <w:szCs w:val="28"/>
        </w:rPr>
        <w:t xml:space="preserve"> результатах проведения диспансеризации детского и взрослого населения на 1 ноября 2014 года, а также о планируемых мероприятиях развития системы профилактики заболеваний у детского и взрослого населения в 2015 году </w:t>
      </w:r>
    </w:p>
    <w:p w:rsidR="00B03A6B" w:rsidRPr="00D432AE" w:rsidRDefault="00B03A6B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ind w:firstLine="709"/>
        <w:jc w:val="both"/>
        <w:outlineLvl w:val="0"/>
        <w:rPr>
          <w:szCs w:val="28"/>
        </w:rPr>
      </w:pPr>
      <w:proofErr w:type="spellStart"/>
      <w:r w:rsidRPr="00D432AE">
        <w:rPr>
          <w:szCs w:val="28"/>
        </w:rPr>
        <w:t>9.</w:t>
      </w:r>
      <w:r w:rsidR="00B03A6B" w:rsidRPr="00D432AE">
        <w:rPr>
          <w:szCs w:val="28"/>
        </w:rPr>
        <w:t>О</w:t>
      </w:r>
      <w:proofErr w:type="spellEnd"/>
      <w:r w:rsidR="00B03A6B" w:rsidRPr="00D432AE">
        <w:rPr>
          <w:szCs w:val="28"/>
        </w:rPr>
        <w:t xml:space="preserve"> результатах проведения мониторинга </w:t>
      </w:r>
      <w:proofErr w:type="spellStart"/>
      <w:r w:rsidR="00B03A6B" w:rsidRPr="00D432AE">
        <w:rPr>
          <w:szCs w:val="28"/>
        </w:rPr>
        <w:t>правоприменения</w:t>
      </w:r>
      <w:proofErr w:type="spellEnd"/>
      <w:r w:rsidR="00B03A6B" w:rsidRPr="00D432AE">
        <w:rPr>
          <w:szCs w:val="28"/>
        </w:rPr>
        <w:t xml:space="preserve"> Закона Приморского края от 29 декабря 2004 года № 206-КЗ "О социальной поддержке льготных категорий граждан, проживающих на территории Приморского края" (статья 14) и Закона Приморского края от 12 февраля 2013 года № 168-КЗ "Об обеспечении жилыми помещениями детей-сирот и </w:t>
      </w:r>
      <w:r w:rsidR="00B03A6B" w:rsidRPr="00D432AE">
        <w:rPr>
          <w:szCs w:val="28"/>
        </w:rPr>
        <w:lastRenderedPageBreak/>
        <w:t>детей, оставшихся без попечения родителей, лиц из числа детей-сирот и детей, оставшихся без попечения родителей"</w:t>
      </w:r>
    </w:p>
    <w:p w:rsidR="00B03A6B" w:rsidRPr="00D432AE" w:rsidRDefault="00B03A6B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D432AE">
        <w:rPr>
          <w:szCs w:val="28"/>
        </w:rPr>
        <w:t>10.</w:t>
      </w:r>
      <w:r w:rsidR="00B03A6B" w:rsidRPr="00D432AE">
        <w:rPr>
          <w:szCs w:val="28"/>
        </w:rPr>
        <w:t>О</w:t>
      </w:r>
      <w:proofErr w:type="spellEnd"/>
      <w:r w:rsidR="00B03A6B" w:rsidRPr="00D432AE">
        <w:rPr>
          <w:szCs w:val="28"/>
        </w:rPr>
        <w:t xml:space="preserve"> предложениях в план мониторинга </w:t>
      </w:r>
      <w:proofErr w:type="spellStart"/>
      <w:r w:rsidR="00B03A6B" w:rsidRPr="00D432AE">
        <w:rPr>
          <w:szCs w:val="28"/>
        </w:rPr>
        <w:t>правоприменения</w:t>
      </w:r>
      <w:proofErr w:type="spellEnd"/>
      <w:r w:rsidR="00B03A6B" w:rsidRPr="00D432AE">
        <w:rPr>
          <w:szCs w:val="28"/>
        </w:rPr>
        <w:t xml:space="preserve"> нормативных правовых актов Приморского края на 2015 год</w:t>
      </w:r>
    </w:p>
    <w:p w:rsidR="00871754" w:rsidRPr="00D432AE" w:rsidRDefault="00871754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ind w:firstLine="709"/>
        <w:jc w:val="both"/>
        <w:outlineLvl w:val="0"/>
        <w:rPr>
          <w:szCs w:val="28"/>
        </w:rPr>
      </w:pPr>
      <w:proofErr w:type="spellStart"/>
      <w:r w:rsidRPr="00D432AE">
        <w:rPr>
          <w:szCs w:val="28"/>
        </w:rPr>
        <w:t>11.</w:t>
      </w:r>
      <w:r w:rsidR="00B03A6B" w:rsidRPr="00D432AE">
        <w:rPr>
          <w:szCs w:val="28"/>
        </w:rPr>
        <w:t>О</w:t>
      </w:r>
      <w:proofErr w:type="spellEnd"/>
      <w:r w:rsidR="00B03A6B" w:rsidRPr="00D432AE">
        <w:rPr>
          <w:szCs w:val="28"/>
        </w:rPr>
        <w:t xml:space="preserve"> плане работы комитета Законодательного Собрания по социальной политике и защите прав граждан на первый квартал 2015 года</w:t>
      </w:r>
    </w:p>
    <w:p w:rsidR="00B03A6B" w:rsidRPr="00D432AE" w:rsidRDefault="00B03A6B" w:rsidP="00D260D6">
      <w:pPr>
        <w:ind w:firstLine="709"/>
        <w:jc w:val="both"/>
        <w:outlineLvl w:val="0"/>
        <w:rPr>
          <w:szCs w:val="28"/>
        </w:rPr>
      </w:pPr>
    </w:p>
    <w:p w:rsidR="00B03A6B" w:rsidRPr="00D432AE" w:rsidRDefault="00D432AE" w:rsidP="00D260D6">
      <w:pPr>
        <w:ind w:firstLine="709"/>
        <w:jc w:val="both"/>
        <w:outlineLvl w:val="0"/>
        <w:rPr>
          <w:szCs w:val="28"/>
        </w:rPr>
      </w:pPr>
      <w:proofErr w:type="spellStart"/>
      <w:r w:rsidRPr="00D432AE">
        <w:rPr>
          <w:szCs w:val="28"/>
        </w:rPr>
        <w:t>12.</w:t>
      </w:r>
      <w:r w:rsidR="00B03A6B" w:rsidRPr="00D432AE">
        <w:rPr>
          <w:szCs w:val="28"/>
        </w:rPr>
        <w:t>О</w:t>
      </w:r>
      <w:proofErr w:type="spellEnd"/>
      <w:r w:rsidR="00B03A6B" w:rsidRPr="00D432AE">
        <w:rPr>
          <w:szCs w:val="28"/>
        </w:rPr>
        <w:t xml:space="preserve"> проектах федеральных законов</w:t>
      </w:r>
    </w:p>
    <w:p w:rsidR="00B03A6B" w:rsidRPr="006B7CF7" w:rsidRDefault="00B03A6B" w:rsidP="006B7CF7">
      <w:pPr>
        <w:jc w:val="both"/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6B7CF7" w:rsidTr="005E2EC6">
        <w:tc>
          <w:tcPr>
            <w:tcW w:w="2235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Утверждение повестки дня.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856CC9" w:rsidRPr="006B7CF7" w:rsidRDefault="00856CC9" w:rsidP="006B7CF7">
            <w:pPr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Предложил принять повестку дня за основу.</w:t>
            </w:r>
          </w:p>
          <w:p w:rsidR="00E630A3" w:rsidRPr="006B7CF7" w:rsidRDefault="00E630A3" w:rsidP="00523131">
            <w:pPr>
              <w:jc w:val="both"/>
              <w:rPr>
                <w:szCs w:val="28"/>
              </w:rPr>
            </w:pPr>
          </w:p>
        </w:tc>
      </w:tr>
      <w:tr w:rsidR="00F07852" w:rsidRPr="006B7CF7" w:rsidTr="005E2EC6">
        <w:tc>
          <w:tcPr>
            <w:tcW w:w="2235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(протокольно)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Принять повестку дня за основу.</w:t>
            </w:r>
          </w:p>
          <w:p w:rsidR="008D66C5" w:rsidRPr="006B7CF7" w:rsidRDefault="008D66C5" w:rsidP="006B7CF7">
            <w:pPr>
              <w:jc w:val="both"/>
              <w:rPr>
                <w:szCs w:val="28"/>
              </w:rPr>
            </w:pPr>
          </w:p>
          <w:p w:rsidR="00C009F3" w:rsidRPr="006B7CF7" w:rsidRDefault="00047DC0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523131" w:rsidRDefault="00523131" w:rsidP="00523131">
            <w:pPr>
              <w:jc w:val="both"/>
              <w:rPr>
                <w:szCs w:val="28"/>
              </w:rPr>
            </w:pPr>
          </w:p>
          <w:p w:rsidR="003732E9" w:rsidRDefault="003732E9" w:rsidP="005231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 предложил снять с рассмотрения </w:t>
            </w:r>
            <w:r>
              <w:rPr>
                <w:szCs w:val="28"/>
              </w:rPr>
              <w:br/>
              <w:t>вопрос №</w:t>
            </w:r>
            <w:r w:rsidR="00E9682F">
              <w:rPr>
                <w:szCs w:val="28"/>
              </w:rPr>
              <w:t xml:space="preserve"> </w:t>
            </w:r>
            <w:r>
              <w:rPr>
                <w:szCs w:val="28"/>
              </w:rPr>
              <w:t>2 повестки</w:t>
            </w:r>
            <w:r w:rsidR="00E71184">
              <w:rPr>
                <w:szCs w:val="28"/>
              </w:rPr>
              <w:t xml:space="preserve"> заседания</w:t>
            </w:r>
            <w:r>
              <w:rPr>
                <w:szCs w:val="28"/>
              </w:rPr>
              <w:t xml:space="preserve"> комитета.</w:t>
            </w:r>
          </w:p>
          <w:p w:rsidR="003732E9" w:rsidRDefault="003732E9" w:rsidP="00523131">
            <w:pPr>
              <w:jc w:val="both"/>
              <w:rPr>
                <w:szCs w:val="28"/>
              </w:rPr>
            </w:pPr>
          </w:p>
          <w:p w:rsidR="003732E9" w:rsidRPr="006B7CF7" w:rsidRDefault="003732E9" w:rsidP="003732E9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243571" w:rsidRPr="006B7CF7" w:rsidRDefault="00243571" w:rsidP="00523131">
            <w:pPr>
              <w:jc w:val="both"/>
              <w:rPr>
                <w:szCs w:val="28"/>
              </w:rPr>
            </w:pPr>
          </w:p>
          <w:p w:rsidR="00523131" w:rsidRPr="006B7CF7" w:rsidRDefault="00523131" w:rsidP="00523131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Pr="006B7CF7">
              <w:rPr>
                <w:szCs w:val="28"/>
              </w:rPr>
              <w:t>Чемерис И.С.</w:t>
            </w:r>
          </w:p>
          <w:p w:rsidR="00523131" w:rsidRPr="006B7CF7" w:rsidRDefault="00523131" w:rsidP="00523131">
            <w:pPr>
              <w:jc w:val="both"/>
              <w:rPr>
                <w:szCs w:val="28"/>
              </w:rPr>
            </w:pPr>
          </w:p>
          <w:p w:rsidR="00523131" w:rsidRPr="006B7CF7" w:rsidRDefault="00523131" w:rsidP="00523131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Предложи</w:t>
            </w:r>
            <w:r>
              <w:rPr>
                <w:szCs w:val="28"/>
              </w:rPr>
              <w:t>л принять повестку в целом</w:t>
            </w:r>
            <w:r w:rsidRPr="006B7CF7">
              <w:rPr>
                <w:szCs w:val="28"/>
              </w:rPr>
              <w:t>.</w:t>
            </w:r>
          </w:p>
          <w:p w:rsidR="00784F4B" w:rsidRPr="006B7CF7" w:rsidRDefault="00784F4B" w:rsidP="00523131">
            <w:pPr>
              <w:jc w:val="both"/>
              <w:rPr>
                <w:szCs w:val="28"/>
              </w:rPr>
            </w:pPr>
          </w:p>
        </w:tc>
      </w:tr>
      <w:tr w:rsidR="00F07852" w:rsidRPr="006B7CF7" w:rsidTr="005E2EC6">
        <w:tc>
          <w:tcPr>
            <w:tcW w:w="2235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Принять повестку дня в целом.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  <w:p w:rsidR="00286D9A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Голосовали: "за" – единогласно.</w:t>
            </w:r>
          </w:p>
          <w:p w:rsidR="000A2C87" w:rsidRPr="006B7CF7" w:rsidRDefault="000A2C87" w:rsidP="006B7CF7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2235" w:type="dxa"/>
          </w:tcPr>
          <w:p w:rsidR="00F07852" w:rsidRPr="006B7CF7" w:rsidRDefault="00F07852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1. СЛУШАЛИ:</w:t>
            </w:r>
          </w:p>
          <w:p w:rsidR="00F07852" w:rsidRPr="006B7CF7" w:rsidRDefault="00F07852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2EEA" w:rsidRPr="00D432AE" w:rsidRDefault="00292EEA" w:rsidP="00292EEA">
            <w:pPr>
              <w:jc w:val="both"/>
              <w:outlineLvl w:val="0"/>
              <w:rPr>
                <w:szCs w:val="28"/>
              </w:rPr>
            </w:pPr>
            <w:r w:rsidRPr="00D432AE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      </w:r>
            <w:r>
              <w:rPr>
                <w:szCs w:val="28"/>
              </w:rPr>
              <w:t>.</w:t>
            </w:r>
          </w:p>
          <w:p w:rsidR="0034610B" w:rsidRPr="00523131" w:rsidRDefault="0034610B" w:rsidP="006B7CF7">
            <w:pPr>
              <w:jc w:val="both"/>
              <w:rPr>
                <w:szCs w:val="28"/>
              </w:rPr>
            </w:pP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="009D3A35" w:rsidRPr="006B7CF7">
              <w:rPr>
                <w:szCs w:val="28"/>
              </w:rPr>
              <w:t xml:space="preserve"> </w:t>
            </w:r>
            <w:r w:rsidR="00292EEA">
              <w:rPr>
                <w:szCs w:val="28"/>
              </w:rPr>
              <w:t>Чемерис И.С.</w:t>
            </w:r>
          </w:p>
          <w:p w:rsidR="00F07852" w:rsidRPr="006B7CF7" w:rsidRDefault="00F07852" w:rsidP="006B7CF7">
            <w:pPr>
              <w:jc w:val="both"/>
              <w:rPr>
                <w:szCs w:val="28"/>
              </w:rPr>
            </w:pPr>
          </w:p>
        </w:tc>
      </w:tr>
      <w:tr w:rsidR="00BB5BD6" w:rsidRPr="006B7CF7">
        <w:tc>
          <w:tcPr>
            <w:tcW w:w="2235" w:type="dxa"/>
          </w:tcPr>
          <w:p w:rsidR="00BB5BD6" w:rsidRPr="006B7CF7" w:rsidRDefault="00BB5BD6" w:rsidP="006B7CF7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C1B8A" w:rsidRDefault="00F00C22" w:rsidP="0052313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Григорьева Е.А., Межонов К.А., Володина И.А.</w:t>
            </w:r>
          </w:p>
          <w:p w:rsidR="00E71184" w:rsidRPr="00AD5309" w:rsidRDefault="00E71184" w:rsidP="0052313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lastRenderedPageBreak/>
              <w:t>РЕШИЛИ: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6B7CF7" w:rsidRDefault="00F00C22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Решения № </w:t>
            </w:r>
            <w:r w:rsidR="00F10E90">
              <w:rPr>
                <w:szCs w:val="28"/>
              </w:rPr>
              <w:t>738, 739 (прилагаю</w:t>
            </w:r>
            <w:r w:rsidR="00C654C4" w:rsidRPr="006B7CF7">
              <w:rPr>
                <w:szCs w:val="28"/>
              </w:rPr>
              <w:t>тся).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  <w:p w:rsidR="00C654C4" w:rsidRDefault="00486FF4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 "за" – 5,</w:t>
            </w:r>
          </w:p>
          <w:p w:rsidR="00486FF4" w:rsidRPr="006B7CF7" w:rsidRDefault="00486FF4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"воздержаться" – 1.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2. СЛУШАЛИ:</w:t>
            </w: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54C4" w:rsidRPr="006B7CF7" w:rsidRDefault="00C654C4" w:rsidP="006B7CF7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10E90" w:rsidRPr="00D432AE" w:rsidRDefault="00F10E90" w:rsidP="00B934B4">
            <w:pPr>
              <w:pStyle w:val="a9"/>
              <w:jc w:val="both"/>
              <w:rPr>
                <w:szCs w:val="28"/>
              </w:rPr>
            </w:pPr>
            <w:r w:rsidRPr="00D432AE">
              <w:rPr>
                <w:szCs w:val="28"/>
              </w:rPr>
              <w:t xml:space="preserve">О проекте закона Приморского края "О внесении изменений в статью 22 Закона Приморского края </w:t>
            </w:r>
            <w:r w:rsidR="00B934B4">
              <w:rPr>
                <w:szCs w:val="28"/>
              </w:rPr>
              <w:br/>
            </w:r>
            <w:r w:rsidRPr="00D432AE">
              <w:rPr>
                <w:szCs w:val="28"/>
              </w:rPr>
              <w:t>"О здравоохранении в Приморском крае" (первое чтение)</w:t>
            </w:r>
            <w:r w:rsidR="00B934B4">
              <w:rPr>
                <w:szCs w:val="28"/>
              </w:rPr>
              <w:t>.</w:t>
            </w:r>
          </w:p>
          <w:p w:rsidR="00B6659B" w:rsidRPr="006B7CF7" w:rsidRDefault="00B6659B" w:rsidP="006B7CF7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 w:rsidR="00B934B4">
              <w:rPr>
                <w:szCs w:val="28"/>
              </w:rPr>
              <w:t>Чемерис И.С.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</w:tr>
      <w:tr w:rsidR="00C654C4" w:rsidRPr="006B7CF7">
        <w:tc>
          <w:tcPr>
            <w:tcW w:w="2235" w:type="dxa"/>
          </w:tcPr>
          <w:p w:rsidR="00C654C4" w:rsidRPr="006B7CF7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6B7CF7" w:rsidRDefault="00B934B4" w:rsidP="006B7C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654C4" w:rsidRPr="006B7CF7">
              <w:rPr>
                <w:szCs w:val="28"/>
              </w:rPr>
              <w:t xml:space="preserve"> № </w:t>
            </w:r>
            <w:r>
              <w:rPr>
                <w:szCs w:val="28"/>
              </w:rPr>
              <w:t>740, 741 (прилагаю</w:t>
            </w:r>
            <w:r w:rsidR="00C654C4" w:rsidRPr="006B7CF7">
              <w:rPr>
                <w:szCs w:val="28"/>
              </w:rPr>
              <w:t>тся).</w:t>
            </w:r>
          </w:p>
          <w:p w:rsidR="00C654C4" w:rsidRPr="006B7CF7" w:rsidRDefault="00C654C4" w:rsidP="006B7CF7">
            <w:pPr>
              <w:jc w:val="both"/>
              <w:rPr>
                <w:szCs w:val="28"/>
              </w:rPr>
            </w:pPr>
          </w:p>
          <w:p w:rsidR="00C654C4" w:rsidRDefault="00C654C4" w:rsidP="006B7CF7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E71184" w:rsidRPr="006B7CF7" w:rsidRDefault="00E71184" w:rsidP="006B7CF7">
            <w:pPr>
              <w:jc w:val="both"/>
              <w:rPr>
                <w:szCs w:val="28"/>
              </w:rPr>
            </w:pPr>
          </w:p>
        </w:tc>
      </w:tr>
      <w:tr w:rsidR="004934ED" w:rsidRPr="006B7CF7">
        <w:tc>
          <w:tcPr>
            <w:tcW w:w="2235" w:type="dxa"/>
          </w:tcPr>
          <w:p w:rsidR="004934ED" w:rsidRPr="006B7CF7" w:rsidRDefault="008A3789" w:rsidP="004934ED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4934ED" w:rsidRPr="006B7CF7">
              <w:rPr>
                <w:szCs w:val="28"/>
              </w:rPr>
              <w:t>. СЛУШАЛИ:</w:t>
            </w:r>
          </w:p>
          <w:p w:rsidR="004934ED" w:rsidRPr="006B7CF7" w:rsidRDefault="004934ED" w:rsidP="004934ED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934ED" w:rsidRPr="006B7CF7" w:rsidRDefault="004934ED" w:rsidP="004934ED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A3789" w:rsidRPr="00D432AE" w:rsidRDefault="008A3789" w:rsidP="008A3789">
            <w:pPr>
              <w:pStyle w:val="a9"/>
              <w:jc w:val="both"/>
              <w:rPr>
                <w:szCs w:val="28"/>
              </w:rPr>
            </w:pPr>
            <w:r w:rsidRPr="00D432AE">
              <w:rPr>
                <w:szCs w:val="28"/>
              </w:rPr>
              <w:t xml:space="preserve">О проекте закона Приморского края "О внесении изменений в статью 22 Закона Приморского края </w:t>
            </w:r>
            <w:r w:rsidR="00E71184">
              <w:rPr>
                <w:szCs w:val="28"/>
              </w:rPr>
              <w:br/>
            </w:r>
            <w:r w:rsidRPr="00D432AE">
              <w:rPr>
                <w:szCs w:val="28"/>
              </w:rPr>
              <w:t>"О здравоохранении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8A3789" w:rsidRPr="006B7CF7" w:rsidRDefault="008A3789" w:rsidP="008A3789">
            <w:pPr>
              <w:jc w:val="both"/>
              <w:rPr>
                <w:i/>
                <w:szCs w:val="28"/>
                <w:u w:val="single"/>
              </w:rPr>
            </w:pPr>
          </w:p>
          <w:p w:rsidR="008A3789" w:rsidRPr="006B7CF7" w:rsidRDefault="008A3789" w:rsidP="008A3789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4934ED" w:rsidRDefault="004934ED" w:rsidP="006B7CF7">
            <w:pPr>
              <w:jc w:val="both"/>
              <w:rPr>
                <w:szCs w:val="28"/>
              </w:rPr>
            </w:pPr>
          </w:p>
        </w:tc>
      </w:tr>
      <w:tr w:rsidR="004934ED" w:rsidRPr="006B7CF7">
        <w:tc>
          <w:tcPr>
            <w:tcW w:w="2235" w:type="dxa"/>
          </w:tcPr>
          <w:p w:rsidR="004934ED" w:rsidRPr="006B7CF7" w:rsidRDefault="004934ED" w:rsidP="004934ED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4934ED" w:rsidRPr="006B7CF7" w:rsidRDefault="004934ED" w:rsidP="004934E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D79B2" w:rsidRPr="006B7CF7" w:rsidRDefault="005D79B2" w:rsidP="005D79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>
              <w:rPr>
                <w:szCs w:val="28"/>
              </w:rPr>
              <w:t>742 (прилагае</w:t>
            </w:r>
            <w:r w:rsidRPr="006B7CF7">
              <w:rPr>
                <w:szCs w:val="28"/>
              </w:rPr>
              <w:t>тся).</w:t>
            </w:r>
          </w:p>
          <w:p w:rsidR="005D79B2" w:rsidRPr="006B7CF7" w:rsidRDefault="005D79B2" w:rsidP="005D79B2">
            <w:pPr>
              <w:jc w:val="both"/>
              <w:rPr>
                <w:szCs w:val="28"/>
              </w:rPr>
            </w:pPr>
          </w:p>
          <w:p w:rsidR="004934ED" w:rsidRDefault="005D79B2" w:rsidP="005D79B2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E71184" w:rsidRDefault="00E71184" w:rsidP="005D79B2">
            <w:pPr>
              <w:jc w:val="both"/>
              <w:rPr>
                <w:szCs w:val="28"/>
              </w:rPr>
            </w:pPr>
          </w:p>
        </w:tc>
      </w:tr>
      <w:tr w:rsidR="005D79B2" w:rsidRPr="006B7CF7">
        <w:tc>
          <w:tcPr>
            <w:tcW w:w="2235" w:type="dxa"/>
          </w:tcPr>
          <w:p w:rsidR="005D79B2" w:rsidRPr="006B7CF7" w:rsidRDefault="00560D44" w:rsidP="005D79B2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D79B2" w:rsidRPr="006B7CF7">
              <w:rPr>
                <w:szCs w:val="28"/>
              </w:rPr>
              <w:t>. СЛУШАЛИ:</w:t>
            </w:r>
          </w:p>
          <w:p w:rsidR="005D79B2" w:rsidRPr="006B7CF7" w:rsidRDefault="005D79B2" w:rsidP="005D79B2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D79B2" w:rsidRPr="006B7CF7" w:rsidRDefault="005D79B2" w:rsidP="005D79B2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D79B2" w:rsidRDefault="00560D44" w:rsidP="005D79B2">
            <w:pPr>
              <w:jc w:val="both"/>
              <w:rPr>
                <w:szCs w:val="28"/>
              </w:rPr>
            </w:pPr>
            <w:r w:rsidRPr="00D432AE">
              <w:rPr>
                <w:szCs w:val="28"/>
              </w:rPr>
              <w:t xml:space="preserve"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</w:t>
            </w:r>
            <w:r w:rsidR="005E2FA4">
              <w:rPr>
                <w:szCs w:val="28"/>
              </w:rPr>
              <w:br/>
            </w:r>
            <w:r w:rsidRPr="00D432AE">
              <w:rPr>
                <w:szCs w:val="28"/>
              </w:rPr>
              <w:t>"О внесении изменений в статьи 7 и 10 Федерального закона "О дополнительных мерах государственной поддержки семей, имеющих детей"</w:t>
            </w:r>
            <w:r>
              <w:rPr>
                <w:szCs w:val="28"/>
              </w:rPr>
              <w:t>.</w:t>
            </w:r>
          </w:p>
          <w:p w:rsidR="00560D44" w:rsidRPr="00523131" w:rsidRDefault="00560D44" w:rsidP="005D79B2">
            <w:pPr>
              <w:jc w:val="both"/>
              <w:rPr>
                <w:szCs w:val="28"/>
              </w:rPr>
            </w:pPr>
          </w:p>
          <w:p w:rsidR="005D79B2" w:rsidRPr="006B7CF7" w:rsidRDefault="005D79B2" w:rsidP="005D79B2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5D79B2" w:rsidRPr="006B7CF7" w:rsidRDefault="005D79B2" w:rsidP="005D79B2">
            <w:pPr>
              <w:jc w:val="both"/>
              <w:rPr>
                <w:szCs w:val="28"/>
              </w:rPr>
            </w:pPr>
          </w:p>
        </w:tc>
      </w:tr>
      <w:tr w:rsidR="005D79B2" w:rsidRPr="006B7CF7">
        <w:tc>
          <w:tcPr>
            <w:tcW w:w="2235" w:type="dxa"/>
          </w:tcPr>
          <w:p w:rsidR="005D79B2" w:rsidRPr="006B7CF7" w:rsidRDefault="005D79B2" w:rsidP="005D79B2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5D79B2" w:rsidRPr="006B7CF7" w:rsidRDefault="005D79B2" w:rsidP="005D79B2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D79B2" w:rsidRPr="006B7CF7" w:rsidRDefault="005D79B2" w:rsidP="005D79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>
              <w:rPr>
                <w:szCs w:val="28"/>
              </w:rPr>
              <w:t>74</w:t>
            </w:r>
            <w:r w:rsidR="00560D44">
              <w:rPr>
                <w:szCs w:val="28"/>
              </w:rPr>
              <w:t>3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5D79B2" w:rsidRPr="006B7CF7" w:rsidRDefault="005D79B2" w:rsidP="005D79B2">
            <w:pPr>
              <w:jc w:val="both"/>
              <w:rPr>
                <w:szCs w:val="28"/>
              </w:rPr>
            </w:pPr>
          </w:p>
          <w:p w:rsidR="005D79B2" w:rsidRDefault="005D79B2" w:rsidP="005D79B2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E71184" w:rsidRPr="006B7CF7" w:rsidRDefault="00E71184" w:rsidP="005D79B2">
            <w:pPr>
              <w:jc w:val="both"/>
              <w:rPr>
                <w:szCs w:val="28"/>
              </w:rPr>
            </w:pPr>
          </w:p>
        </w:tc>
      </w:tr>
      <w:tr w:rsidR="00560D44" w:rsidRPr="006B7CF7">
        <w:tc>
          <w:tcPr>
            <w:tcW w:w="2235" w:type="dxa"/>
          </w:tcPr>
          <w:p w:rsidR="00560D44" w:rsidRPr="006B7CF7" w:rsidRDefault="00560D44" w:rsidP="00560D44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B7CF7">
              <w:rPr>
                <w:szCs w:val="28"/>
              </w:rPr>
              <w:t>. СЛУШАЛИ:</w:t>
            </w:r>
          </w:p>
          <w:p w:rsidR="00560D44" w:rsidRPr="006B7CF7" w:rsidRDefault="00560D44" w:rsidP="00560D44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60D44" w:rsidRPr="006B7CF7" w:rsidRDefault="00560D44" w:rsidP="00560D44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60D44" w:rsidRPr="00D432AE" w:rsidRDefault="00560D44" w:rsidP="00560D44">
            <w:pPr>
              <w:pStyle w:val="a9"/>
              <w:jc w:val="both"/>
              <w:rPr>
                <w:szCs w:val="28"/>
              </w:rPr>
            </w:pPr>
            <w:r w:rsidRPr="00D432AE">
              <w:rPr>
                <w:szCs w:val="28"/>
              </w:rPr>
              <w:t xml:space="preserve">Об отчете о проведении контрольного мероприятия по исполнению Указа Президента России от 07.05.2012 </w:t>
            </w:r>
            <w:r w:rsidR="00E71184">
              <w:rPr>
                <w:szCs w:val="28"/>
              </w:rPr>
              <w:br/>
            </w:r>
            <w:r w:rsidRPr="00D432AE">
              <w:rPr>
                <w:szCs w:val="28"/>
              </w:rPr>
              <w:t>№ 597 "О мероприятиях по реализации государственной политики" за 2013 год и первый квартал 2014 года</w:t>
            </w:r>
            <w:r>
              <w:rPr>
                <w:szCs w:val="28"/>
              </w:rPr>
              <w:t>.</w:t>
            </w:r>
          </w:p>
          <w:p w:rsidR="00560D44" w:rsidRPr="00523131" w:rsidRDefault="00560D44" w:rsidP="00560D44">
            <w:pPr>
              <w:jc w:val="both"/>
              <w:rPr>
                <w:szCs w:val="28"/>
              </w:rPr>
            </w:pPr>
          </w:p>
          <w:p w:rsidR="00560D44" w:rsidRDefault="00560D44" w:rsidP="00560D44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 w:rsidR="00D97FF5">
              <w:rPr>
                <w:szCs w:val="28"/>
              </w:rPr>
              <w:t>Виноградов Д.А.</w:t>
            </w:r>
          </w:p>
          <w:p w:rsidR="00AC2818" w:rsidRPr="006B7CF7" w:rsidRDefault="00AC2818" w:rsidP="00560D44">
            <w:pPr>
              <w:jc w:val="both"/>
              <w:rPr>
                <w:szCs w:val="28"/>
              </w:rPr>
            </w:pPr>
          </w:p>
        </w:tc>
      </w:tr>
      <w:tr w:rsidR="00560D44" w:rsidRPr="006B7CF7">
        <w:tc>
          <w:tcPr>
            <w:tcW w:w="2235" w:type="dxa"/>
          </w:tcPr>
          <w:p w:rsidR="00560D44" w:rsidRPr="006B7CF7" w:rsidRDefault="00560D44" w:rsidP="00560D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560D44" w:rsidRDefault="00D97FF5" w:rsidP="00560D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Сопчук С.А., Чемерис И.С., Волкова В.В., Григорьева Е.А.</w:t>
            </w:r>
          </w:p>
          <w:p w:rsidR="00D97FF5" w:rsidRPr="006B7CF7" w:rsidRDefault="00D97FF5" w:rsidP="00560D44">
            <w:pPr>
              <w:jc w:val="both"/>
              <w:rPr>
                <w:szCs w:val="28"/>
              </w:rPr>
            </w:pPr>
          </w:p>
        </w:tc>
      </w:tr>
      <w:tr w:rsidR="00560D44" w:rsidRPr="006B7CF7">
        <w:tc>
          <w:tcPr>
            <w:tcW w:w="2235" w:type="dxa"/>
          </w:tcPr>
          <w:p w:rsidR="00560D44" w:rsidRPr="006B7CF7" w:rsidRDefault="00560D44" w:rsidP="00560D44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560D44" w:rsidRPr="006B7CF7" w:rsidRDefault="00560D44" w:rsidP="00560D44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60D44" w:rsidRPr="006B7CF7" w:rsidRDefault="00560D44" w:rsidP="00560D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 w:rsidR="00D97FF5">
              <w:rPr>
                <w:szCs w:val="28"/>
              </w:rPr>
              <w:t>744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560D44" w:rsidRPr="006B7CF7" w:rsidRDefault="00560D44" w:rsidP="00560D44">
            <w:pPr>
              <w:jc w:val="both"/>
              <w:rPr>
                <w:szCs w:val="28"/>
              </w:rPr>
            </w:pPr>
          </w:p>
          <w:p w:rsidR="00AC2818" w:rsidRDefault="00AC2818" w:rsidP="00AC28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 "за" – 5,</w:t>
            </w:r>
          </w:p>
          <w:p w:rsidR="00AC2818" w:rsidRPr="006B7CF7" w:rsidRDefault="00AC2818" w:rsidP="00AC28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"воздержаться" – 1.</w:t>
            </w:r>
          </w:p>
          <w:p w:rsidR="00E71184" w:rsidRPr="006B7CF7" w:rsidRDefault="00E71184" w:rsidP="00560D44">
            <w:pPr>
              <w:jc w:val="both"/>
              <w:rPr>
                <w:szCs w:val="28"/>
              </w:rPr>
            </w:pPr>
          </w:p>
        </w:tc>
      </w:tr>
      <w:tr w:rsidR="00ED6C35" w:rsidRPr="006B7CF7">
        <w:tc>
          <w:tcPr>
            <w:tcW w:w="2235" w:type="dxa"/>
          </w:tcPr>
          <w:p w:rsidR="00ED6C35" w:rsidRPr="006B7CF7" w:rsidRDefault="00ED6C35" w:rsidP="00ED6C35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6B7CF7">
              <w:rPr>
                <w:szCs w:val="28"/>
              </w:rPr>
              <w:t>. СЛУШАЛИ:</w:t>
            </w:r>
          </w:p>
          <w:p w:rsidR="00ED6C35" w:rsidRPr="006B7CF7" w:rsidRDefault="00ED6C35" w:rsidP="00ED6C35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D6C35" w:rsidRPr="006B7CF7" w:rsidRDefault="00ED6C35" w:rsidP="00ED6C35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D6C35" w:rsidRPr="00D432AE" w:rsidRDefault="00ED6C35" w:rsidP="00115185">
            <w:pPr>
              <w:jc w:val="both"/>
              <w:rPr>
                <w:szCs w:val="28"/>
              </w:rPr>
            </w:pPr>
            <w:r w:rsidRPr="00D432AE">
              <w:rPr>
                <w:szCs w:val="28"/>
              </w:rPr>
              <w:t>О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</w:t>
            </w:r>
            <w:r w:rsidR="00115185">
              <w:rPr>
                <w:szCs w:val="28"/>
              </w:rPr>
              <w:t>.</w:t>
            </w:r>
          </w:p>
          <w:p w:rsidR="00ED6C35" w:rsidRPr="00523131" w:rsidRDefault="00ED6C35" w:rsidP="00ED6C35">
            <w:pPr>
              <w:jc w:val="both"/>
              <w:rPr>
                <w:szCs w:val="28"/>
              </w:rPr>
            </w:pPr>
          </w:p>
          <w:p w:rsidR="00ED6C35" w:rsidRPr="006B7CF7" w:rsidRDefault="00ED6C35" w:rsidP="00ED6C35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proofErr w:type="spellStart"/>
            <w:r w:rsidR="00115185">
              <w:rPr>
                <w:szCs w:val="28"/>
              </w:rPr>
              <w:t>Красицкая</w:t>
            </w:r>
            <w:proofErr w:type="spellEnd"/>
            <w:r w:rsidR="00115185">
              <w:rPr>
                <w:szCs w:val="28"/>
              </w:rPr>
              <w:t xml:space="preserve"> С.В.</w:t>
            </w:r>
          </w:p>
          <w:p w:rsidR="00ED6C35" w:rsidRPr="006B7CF7" w:rsidRDefault="00ED6C35" w:rsidP="00ED6C35">
            <w:pPr>
              <w:jc w:val="both"/>
              <w:rPr>
                <w:szCs w:val="28"/>
              </w:rPr>
            </w:pPr>
          </w:p>
        </w:tc>
      </w:tr>
      <w:tr w:rsidR="00ED6C35" w:rsidRPr="006B7CF7">
        <w:tc>
          <w:tcPr>
            <w:tcW w:w="2235" w:type="dxa"/>
          </w:tcPr>
          <w:p w:rsidR="00ED6C35" w:rsidRPr="006B7CF7" w:rsidRDefault="00ED6C35" w:rsidP="00ED6C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D6C35" w:rsidRDefault="00115185" w:rsidP="00ED6C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Григорьева Е.А., Сопчук С.А., Межонов К.А., </w:t>
            </w:r>
            <w:r w:rsidR="00E71184">
              <w:rPr>
                <w:szCs w:val="28"/>
              </w:rPr>
              <w:br/>
            </w:r>
            <w:r w:rsidR="00A207D8">
              <w:rPr>
                <w:szCs w:val="28"/>
              </w:rPr>
              <w:t>Кузьмин А.В., Алеко А.Н., Чемерис И.С., Заболотная Т.В.</w:t>
            </w:r>
          </w:p>
          <w:p w:rsidR="00ED6C35" w:rsidRPr="006B7CF7" w:rsidRDefault="00ED6C35" w:rsidP="00ED6C35">
            <w:pPr>
              <w:jc w:val="both"/>
              <w:rPr>
                <w:szCs w:val="28"/>
              </w:rPr>
            </w:pPr>
          </w:p>
        </w:tc>
      </w:tr>
      <w:tr w:rsidR="00ED6C35" w:rsidRPr="006B7CF7">
        <w:tc>
          <w:tcPr>
            <w:tcW w:w="2235" w:type="dxa"/>
          </w:tcPr>
          <w:p w:rsidR="00ED6C35" w:rsidRPr="006B7CF7" w:rsidRDefault="00ED6C35" w:rsidP="00ED6C35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ED6C35" w:rsidRPr="006B7CF7" w:rsidRDefault="00ED6C35" w:rsidP="00ED6C35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D6C35" w:rsidRPr="006B7CF7" w:rsidRDefault="00ED6C35" w:rsidP="00ED6C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 w:rsidR="00D56EA1">
              <w:rPr>
                <w:szCs w:val="28"/>
              </w:rPr>
              <w:t>745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ED6C35" w:rsidRPr="006B7CF7" w:rsidRDefault="00ED6C35" w:rsidP="00ED6C35">
            <w:pPr>
              <w:jc w:val="both"/>
              <w:rPr>
                <w:szCs w:val="28"/>
              </w:rPr>
            </w:pPr>
          </w:p>
          <w:p w:rsidR="00ED6C35" w:rsidRDefault="00ED6C35" w:rsidP="00ED6C35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E71184" w:rsidRPr="006B7CF7" w:rsidRDefault="00E71184" w:rsidP="00ED6C35">
            <w:pPr>
              <w:jc w:val="both"/>
              <w:rPr>
                <w:szCs w:val="28"/>
              </w:rPr>
            </w:pPr>
          </w:p>
        </w:tc>
      </w:tr>
      <w:tr w:rsidR="00D56EA1" w:rsidRPr="006B7CF7">
        <w:tc>
          <w:tcPr>
            <w:tcW w:w="2235" w:type="dxa"/>
          </w:tcPr>
          <w:p w:rsidR="00D56EA1" w:rsidRPr="006B7CF7" w:rsidRDefault="00D56EA1" w:rsidP="00D56EA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6B7CF7">
              <w:rPr>
                <w:szCs w:val="28"/>
              </w:rPr>
              <w:t>. СЛУШАЛИ:</w:t>
            </w:r>
          </w:p>
          <w:p w:rsidR="00D56EA1" w:rsidRPr="006B7CF7" w:rsidRDefault="00D56EA1" w:rsidP="00D56EA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56EA1" w:rsidRPr="006B7CF7" w:rsidRDefault="00D56EA1" w:rsidP="00D56EA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56EA1" w:rsidRPr="00D432AE" w:rsidRDefault="00D56EA1" w:rsidP="00D56EA1">
            <w:pPr>
              <w:jc w:val="both"/>
              <w:rPr>
                <w:szCs w:val="28"/>
              </w:rPr>
            </w:pPr>
            <w:r w:rsidRPr="00D432AE">
              <w:rPr>
                <w:szCs w:val="28"/>
              </w:rPr>
              <w:t>О результатах проведения диспансеризации детского и взрослого населения на 1 ноября 2014 года, а также о планируемых мероприятиях развития системы профилактики заболеваний у детского и взрослого населе</w:t>
            </w:r>
            <w:r>
              <w:rPr>
                <w:szCs w:val="28"/>
              </w:rPr>
              <w:t>ния в 2015 году.</w:t>
            </w:r>
          </w:p>
          <w:p w:rsidR="00D56EA1" w:rsidRPr="00523131" w:rsidRDefault="00D56EA1" w:rsidP="00D56EA1">
            <w:pPr>
              <w:jc w:val="both"/>
              <w:rPr>
                <w:szCs w:val="28"/>
              </w:rPr>
            </w:pPr>
          </w:p>
          <w:p w:rsidR="00D56EA1" w:rsidRPr="006B7CF7" w:rsidRDefault="00D56EA1" w:rsidP="00D56EA1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 w:rsidR="00725D62">
              <w:rPr>
                <w:szCs w:val="28"/>
              </w:rPr>
              <w:t>Кузьмин А.В.</w:t>
            </w:r>
          </w:p>
          <w:p w:rsidR="00D56EA1" w:rsidRPr="006B7CF7" w:rsidRDefault="00D56EA1" w:rsidP="00D56EA1">
            <w:pPr>
              <w:jc w:val="both"/>
              <w:rPr>
                <w:szCs w:val="28"/>
              </w:rPr>
            </w:pPr>
          </w:p>
        </w:tc>
      </w:tr>
      <w:tr w:rsidR="00D56EA1" w:rsidRPr="006B7CF7">
        <w:tc>
          <w:tcPr>
            <w:tcW w:w="2235" w:type="dxa"/>
          </w:tcPr>
          <w:p w:rsidR="00D56EA1" w:rsidRPr="006B7CF7" w:rsidRDefault="00D56EA1" w:rsidP="00D56E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56EA1" w:rsidRDefault="00725D62" w:rsidP="00D56E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Чемерис И.С., Слепченко С.В., </w:t>
            </w:r>
            <w:r>
              <w:rPr>
                <w:szCs w:val="28"/>
              </w:rPr>
              <w:br/>
              <w:t xml:space="preserve">Колотова С.В., </w:t>
            </w:r>
            <w:proofErr w:type="spellStart"/>
            <w:r>
              <w:rPr>
                <w:szCs w:val="28"/>
              </w:rPr>
              <w:t>Бокиевец</w:t>
            </w:r>
            <w:proofErr w:type="spellEnd"/>
            <w:r>
              <w:rPr>
                <w:szCs w:val="28"/>
              </w:rPr>
              <w:t xml:space="preserve"> Т.А.</w:t>
            </w:r>
          </w:p>
          <w:p w:rsidR="00D56EA1" w:rsidRPr="006B7CF7" w:rsidRDefault="00D56EA1" w:rsidP="00D56EA1">
            <w:pPr>
              <w:jc w:val="both"/>
              <w:rPr>
                <w:szCs w:val="28"/>
              </w:rPr>
            </w:pPr>
          </w:p>
        </w:tc>
      </w:tr>
      <w:tr w:rsidR="00D56EA1" w:rsidRPr="006B7CF7">
        <w:tc>
          <w:tcPr>
            <w:tcW w:w="2235" w:type="dxa"/>
          </w:tcPr>
          <w:p w:rsidR="00D56EA1" w:rsidRPr="006B7CF7" w:rsidRDefault="00D56EA1" w:rsidP="00D56EA1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D56EA1" w:rsidRPr="006B7CF7" w:rsidRDefault="00D56EA1" w:rsidP="00D56EA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56EA1" w:rsidRPr="006B7CF7" w:rsidRDefault="00D56EA1" w:rsidP="00D56E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 w:rsidR="00B176E5">
              <w:rPr>
                <w:szCs w:val="28"/>
              </w:rPr>
              <w:t>746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D56EA1" w:rsidRPr="006B7CF7" w:rsidRDefault="00D56EA1" w:rsidP="00D56EA1">
            <w:pPr>
              <w:jc w:val="both"/>
              <w:rPr>
                <w:szCs w:val="28"/>
              </w:rPr>
            </w:pPr>
          </w:p>
          <w:p w:rsidR="00D56EA1" w:rsidRDefault="00D56EA1" w:rsidP="00D56EA1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E71184" w:rsidRPr="006B7CF7" w:rsidRDefault="00E71184" w:rsidP="00D56EA1">
            <w:pPr>
              <w:jc w:val="both"/>
              <w:rPr>
                <w:szCs w:val="28"/>
              </w:rPr>
            </w:pPr>
          </w:p>
        </w:tc>
      </w:tr>
      <w:tr w:rsidR="00B176E5" w:rsidRPr="006B7CF7">
        <w:tc>
          <w:tcPr>
            <w:tcW w:w="2235" w:type="dxa"/>
          </w:tcPr>
          <w:p w:rsidR="00B176E5" w:rsidRPr="006B7CF7" w:rsidRDefault="00B176E5" w:rsidP="00B176E5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6B7CF7">
              <w:rPr>
                <w:szCs w:val="28"/>
              </w:rPr>
              <w:t>. СЛУШАЛИ:</w:t>
            </w:r>
          </w:p>
          <w:p w:rsidR="00B176E5" w:rsidRPr="006B7CF7" w:rsidRDefault="00B176E5" w:rsidP="00B176E5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B176E5" w:rsidRPr="006B7CF7" w:rsidRDefault="00B176E5" w:rsidP="00B176E5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176E5" w:rsidRPr="00D432AE" w:rsidRDefault="00B176E5" w:rsidP="00B176E5">
            <w:pPr>
              <w:jc w:val="both"/>
              <w:outlineLvl w:val="0"/>
              <w:rPr>
                <w:szCs w:val="28"/>
              </w:rPr>
            </w:pPr>
            <w:r w:rsidRPr="00D432AE">
              <w:rPr>
                <w:szCs w:val="28"/>
              </w:rPr>
              <w:t xml:space="preserve">О результатах проведения мониторинга </w:t>
            </w:r>
            <w:proofErr w:type="spellStart"/>
            <w:r w:rsidRPr="00D432AE">
              <w:rPr>
                <w:szCs w:val="28"/>
              </w:rPr>
              <w:t>правоприменения</w:t>
            </w:r>
            <w:proofErr w:type="spellEnd"/>
            <w:r w:rsidRPr="00D432AE">
              <w:rPr>
                <w:szCs w:val="28"/>
              </w:rPr>
              <w:t xml:space="preserve"> Закона Приморского края от 29 декабря 2004 года </w:t>
            </w:r>
            <w:r w:rsidR="00E71184">
              <w:rPr>
                <w:szCs w:val="28"/>
              </w:rPr>
              <w:br/>
            </w:r>
            <w:r w:rsidRPr="00D432AE">
              <w:rPr>
                <w:szCs w:val="28"/>
              </w:rPr>
              <w:t xml:space="preserve">№ 206-КЗ "О социальной поддержке льготных категорий граждан, проживающих на территории Приморского края" (статья 14) и Закона Приморского края </w:t>
            </w:r>
            <w:r w:rsidR="00E71184">
              <w:rPr>
                <w:szCs w:val="28"/>
              </w:rPr>
              <w:br/>
            </w:r>
            <w:r w:rsidRPr="00D432AE">
              <w:rPr>
                <w:szCs w:val="28"/>
              </w:rPr>
              <w:t>от 12 февраля 2013 года № 168-КЗ "Об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  <w:r>
              <w:rPr>
                <w:szCs w:val="28"/>
              </w:rPr>
              <w:t>.</w:t>
            </w:r>
          </w:p>
          <w:p w:rsidR="00B176E5" w:rsidRPr="00523131" w:rsidRDefault="00B176E5" w:rsidP="00B176E5">
            <w:pPr>
              <w:jc w:val="both"/>
              <w:rPr>
                <w:szCs w:val="28"/>
              </w:rPr>
            </w:pPr>
          </w:p>
          <w:p w:rsidR="00B176E5" w:rsidRDefault="00B176E5" w:rsidP="00B176E5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>
              <w:rPr>
                <w:szCs w:val="28"/>
              </w:rPr>
              <w:t>Крамарова А.В.</w:t>
            </w:r>
          </w:p>
          <w:p w:rsidR="00AC2818" w:rsidRPr="006B7CF7" w:rsidRDefault="00AC2818" w:rsidP="00B176E5">
            <w:pPr>
              <w:jc w:val="both"/>
              <w:rPr>
                <w:szCs w:val="28"/>
              </w:rPr>
            </w:pPr>
          </w:p>
        </w:tc>
      </w:tr>
      <w:tr w:rsidR="00B176E5" w:rsidRPr="006B7CF7">
        <w:tc>
          <w:tcPr>
            <w:tcW w:w="2235" w:type="dxa"/>
          </w:tcPr>
          <w:p w:rsidR="00B176E5" w:rsidRPr="006B7CF7" w:rsidRDefault="00B176E5" w:rsidP="00B176E5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B176E5" w:rsidRDefault="00B176E5" w:rsidP="00B176E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Заболотная Т.В., Ковальчук Д.А., </w:t>
            </w:r>
            <w:r>
              <w:rPr>
                <w:szCs w:val="28"/>
              </w:rPr>
              <w:br/>
              <w:t>Добрынин Е.А., Пошивайло Ю.В.</w:t>
            </w:r>
          </w:p>
          <w:p w:rsidR="00B176E5" w:rsidRPr="006B7CF7" w:rsidRDefault="00B176E5" w:rsidP="00B176E5">
            <w:pPr>
              <w:jc w:val="both"/>
              <w:rPr>
                <w:szCs w:val="28"/>
              </w:rPr>
            </w:pPr>
          </w:p>
        </w:tc>
      </w:tr>
      <w:tr w:rsidR="00B176E5" w:rsidRPr="006B7CF7">
        <w:tc>
          <w:tcPr>
            <w:tcW w:w="2235" w:type="dxa"/>
          </w:tcPr>
          <w:p w:rsidR="00B176E5" w:rsidRPr="006B7CF7" w:rsidRDefault="00B176E5" w:rsidP="00B176E5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B176E5" w:rsidRPr="006B7CF7" w:rsidRDefault="00B176E5" w:rsidP="00B176E5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176E5" w:rsidRPr="006B7CF7" w:rsidRDefault="00B176E5" w:rsidP="00B176E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>
              <w:rPr>
                <w:szCs w:val="28"/>
              </w:rPr>
              <w:t>74</w:t>
            </w:r>
            <w:r w:rsidR="000473B0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B176E5" w:rsidRPr="006B7CF7" w:rsidRDefault="00B176E5" w:rsidP="00B176E5">
            <w:pPr>
              <w:jc w:val="both"/>
              <w:rPr>
                <w:szCs w:val="28"/>
              </w:rPr>
            </w:pPr>
          </w:p>
          <w:p w:rsidR="00B176E5" w:rsidRDefault="00B176E5" w:rsidP="00B176E5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290E26" w:rsidRPr="006B7CF7" w:rsidRDefault="00290E26" w:rsidP="00B176E5">
            <w:pPr>
              <w:jc w:val="both"/>
              <w:rPr>
                <w:szCs w:val="28"/>
              </w:rPr>
            </w:pPr>
          </w:p>
        </w:tc>
      </w:tr>
      <w:tr w:rsidR="000473B0" w:rsidRPr="006B7CF7">
        <w:tc>
          <w:tcPr>
            <w:tcW w:w="2235" w:type="dxa"/>
          </w:tcPr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6B7CF7">
              <w:rPr>
                <w:szCs w:val="28"/>
              </w:rPr>
              <w:t>. СЛУШАЛИ:</w:t>
            </w:r>
          </w:p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0E26" w:rsidRPr="00D432AE" w:rsidRDefault="00290E26" w:rsidP="00290E26">
            <w:pPr>
              <w:pStyle w:val="a9"/>
              <w:jc w:val="both"/>
              <w:rPr>
                <w:szCs w:val="28"/>
              </w:rPr>
            </w:pPr>
            <w:r w:rsidRPr="00D432AE">
              <w:rPr>
                <w:szCs w:val="28"/>
              </w:rPr>
              <w:t xml:space="preserve">О предложениях в план мониторинга </w:t>
            </w:r>
            <w:proofErr w:type="spellStart"/>
            <w:r w:rsidRPr="00D432AE">
              <w:rPr>
                <w:szCs w:val="28"/>
              </w:rPr>
              <w:t>правоприменения</w:t>
            </w:r>
            <w:proofErr w:type="spellEnd"/>
            <w:r w:rsidRPr="00D432AE">
              <w:rPr>
                <w:szCs w:val="28"/>
              </w:rPr>
              <w:t xml:space="preserve"> нормативных правовых актов Приморского края </w:t>
            </w:r>
            <w:r w:rsidR="00A612A6">
              <w:rPr>
                <w:szCs w:val="28"/>
              </w:rPr>
              <w:br/>
            </w:r>
            <w:r w:rsidRPr="00D432AE">
              <w:rPr>
                <w:szCs w:val="28"/>
              </w:rPr>
              <w:t>на 2015 год</w:t>
            </w:r>
            <w:r>
              <w:rPr>
                <w:szCs w:val="28"/>
              </w:rPr>
              <w:t>.</w:t>
            </w:r>
          </w:p>
          <w:p w:rsidR="000473B0" w:rsidRPr="00523131" w:rsidRDefault="000473B0" w:rsidP="000473B0">
            <w:pPr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 w:rsidR="00290E26">
              <w:rPr>
                <w:szCs w:val="28"/>
              </w:rPr>
              <w:t>Чемерис И.С.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</w:tc>
      </w:tr>
      <w:tr w:rsidR="000473B0" w:rsidRPr="006B7CF7">
        <w:tc>
          <w:tcPr>
            <w:tcW w:w="2235" w:type="dxa"/>
          </w:tcPr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473B0" w:rsidRPr="006B7CF7" w:rsidRDefault="000473B0" w:rsidP="000473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 w:rsidR="00290E26">
              <w:rPr>
                <w:szCs w:val="28"/>
              </w:rPr>
              <w:t>748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  <w:p w:rsidR="000473B0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290E26" w:rsidRPr="006B7CF7" w:rsidRDefault="00290E26" w:rsidP="000473B0">
            <w:pPr>
              <w:jc w:val="both"/>
              <w:rPr>
                <w:szCs w:val="28"/>
              </w:rPr>
            </w:pPr>
          </w:p>
        </w:tc>
      </w:tr>
      <w:tr w:rsidR="000473B0" w:rsidRPr="006B7CF7">
        <w:tc>
          <w:tcPr>
            <w:tcW w:w="2235" w:type="dxa"/>
          </w:tcPr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6B7CF7">
              <w:rPr>
                <w:szCs w:val="28"/>
              </w:rPr>
              <w:t>. СЛУШАЛИ:</w:t>
            </w:r>
          </w:p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473B0" w:rsidRDefault="00290E26" w:rsidP="000473B0">
            <w:pPr>
              <w:jc w:val="both"/>
              <w:rPr>
                <w:szCs w:val="28"/>
              </w:rPr>
            </w:pPr>
            <w:r w:rsidRPr="00D432AE">
              <w:rPr>
                <w:szCs w:val="28"/>
              </w:rPr>
              <w:t>О плане работы комитета Законодательного Собрания по социальной политике и защите прав граждан на первый квартал 2015 года</w:t>
            </w:r>
            <w:r>
              <w:rPr>
                <w:szCs w:val="28"/>
              </w:rPr>
              <w:t>.</w:t>
            </w:r>
          </w:p>
          <w:p w:rsidR="00290E26" w:rsidRPr="00523131" w:rsidRDefault="00290E26" w:rsidP="000473B0">
            <w:pPr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 w:rsidR="00290E26">
              <w:rPr>
                <w:szCs w:val="28"/>
              </w:rPr>
              <w:t>Чемерис И.С.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</w:tc>
      </w:tr>
      <w:tr w:rsidR="000473B0" w:rsidRPr="006B7CF7">
        <w:tc>
          <w:tcPr>
            <w:tcW w:w="2235" w:type="dxa"/>
          </w:tcPr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473B0" w:rsidRPr="006B7CF7" w:rsidRDefault="000473B0" w:rsidP="000473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>
              <w:rPr>
                <w:szCs w:val="28"/>
              </w:rPr>
              <w:t>74</w:t>
            </w:r>
            <w:r w:rsidR="00290E26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  <w:p w:rsidR="000473B0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  <w:p w:rsidR="00290E26" w:rsidRPr="006B7CF7" w:rsidRDefault="00290E26" w:rsidP="000473B0">
            <w:pPr>
              <w:jc w:val="both"/>
              <w:rPr>
                <w:szCs w:val="28"/>
              </w:rPr>
            </w:pPr>
          </w:p>
        </w:tc>
      </w:tr>
      <w:tr w:rsidR="000473B0" w:rsidRPr="006B7CF7">
        <w:tc>
          <w:tcPr>
            <w:tcW w:w="2235" w:type="dxa"/>
          </w:tcPr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6B7CF7">
              <w:rPr>
                <w:szCs w:val="28"/>
              </w:rPr>
              <w:t>. СЛУШАЛИ:</w:t>
            </w:r>
          </w:p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473B0" w:rsidRDefault="000B4963" w:rsidP="000473B0">
            <w:pPr>
              <w:jc w:val="both"/>
              <w:rPr>
                <w:szCs w:val="28"/>
              </w:rPr>
            </w:pPr>
            <w:r w:rsidRPr="00D432AE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0B4963" w:rsidRPr="00523131" w:rsidRDefault="000B4963" w:rsidP="000473B0">
            <w:pPr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i/>
                <w:szCs w:val="28"/>
                <w:u w:val="single"/>
              </w:rPr>
              <w:t>Докладывает:</w:t>
            </w:r>
            <w:r w:rsidRPr="006B7CF7">
              <w:rPr>
                <w:szCs w:val="28"/>
              </w:rPr>
              <w:t xml:space="preserve"> </w:t>
            </w:r>
            <w:r w:rsidR="000B4963">
              <w:rPr>
                <w:szCs w:val="28"/>
              </w:rPr>
              <w:t>Чемерис И.С.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</w:tc>
      </w:tr>
      <w:tr w:rsidR="000473B0" w:rsidRPr="006B7CF7">
        <w:tc>
          <w:tcPr>
            <w:tcW w:w="2235" w:type="dxa"/>
          </w:tcPr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РЕШИЛИ: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473B0" w:rsidRPr="006B7CF7" w:rsidRDefault="000473B0" w:rsidP="000473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6B7CF7">
              <w:rPr>
                <w:szCs w:val="28"/>
              </w:rPr>
              <w:t xml:space="preserve"> № </w:t>
            </w:r>
            <w:r w:rsidR="000B4963">
              <w:rPr>
                <w:szCs w:val="28"/>
              </w:rPr>
              <w:t>750</w:t>
            </w:r>
            <w:r>
              <w:rPr>
                <w:szCs w:val="28"/>
              </w:rPr>
              <w:t xml:space="preserve"> (прилагае</w:t>
            </w:r>
            <w:r w:rsidRPr="006B7CF7">
              <w:rPr>
                <w:szCs w:val="28"/>
              </w:rPr>
              <w:t>тся).</w:t>
            </w: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</w:p>
          <w:p w:rsidR="000473B0" w:rsidRPr="006B7CF7" w:rsidRDefault="000473B0" w:rsidP="000473B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>Голосовали "за" – единогласно.</w:t>
            </w:r>
          </w:p>
        </w:tc>
      </w:tr>
    </w:tbl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55736E" w:rsidRPr="006B7CF7" w:rsidRDefault="0055736E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369DB" w:rsidRPr="006B7CF7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  </w:t>
      </w:r>
      <w:r w:rsidR="0028535C" w:rsidRPr="006B7CF7">
        <w:rPr>
          <w:szCs w:val="28"/>
        </w:rPr>
        <w:t xml:space="preserve">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187" w:rsidRDefault="00693187">
      <w:r>
        <w:separator/>
      </w:r>
    </w:p>
  </w:endnote>
  <w:endnote w:type="continuationSeparator" w:id="0">
    <w:p w:rsidR="00693187" w:rsidRDefault="00693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187" w:rsidRDefault="00693187">
      <w:r>
        <w:separator/>
      </w:r>
    </w:p>
  </w:footnote>
  <w:footnote w:type="continuationSeparator" w:id="0">
    <w:p w:rsidR="00693187" w:rsidRDefault="00693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87" w:rsidRDefault="00693187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93187" w:rsidRDefault="00693187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87" w:rsidRDefault="00693187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612A6">
      <w:rPr>
        <w:rStyle w:val="ae"/>
        <w:noProof/>
      </w:rPr>
      <w:t>7</w:t>
    </w:r>
    <w:r>
      <w:rPr>
        <w:rStyle w:val="ae"/>
      </w:rPr>
      <w:fldChar w:fldCharType="end"/>
    </w:r>
  </w:p>
  <w:p w:rsidR="00693187" w:rsidRDefault="00693187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0359"/>
    <w:rsid w:val="00040C55"/>
    <w:rsid w:val="0004179E"/>
    <w:rsid w:val="0004283F"/>
    <w:rsid w:val="00042F78"/>
    <w:rsid w:val="000430E7"/>
    <w:rsid w:val="00044A8C"/>
    <w:rsid w:val="00046207"/>
    <w:rsid w:val="000473B0"/>
    <w:rsid w:val="000475A5"/>
    <w:rsid w:val="00047DC0"/>
    <w:rsid w:val="00050AF1"/>
    <w:rsid w:val="000531B6"/>
    <w:rsid w:val="00053709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4D7F"/>
    <w:rsid w:val="00065427"/>
    <w:rsid w:val="00066D66"/>
    <w:rsid w:val="000702DB"/>
    <w:rsid w:val="000740C4"/>
    <w:rsid w:val="00075DD1"/>
    <w:rsid w:val="00077E9B"/>
    <w:rsid w:val="000821DA"/>
    <w:rsid w:val="00082A97"/>
    <w:rsid w:val="00082CC8"/>
    <w:rsid w:val="000835E1"/>
    <w:rsid w:val="00092C3F"/>
    <w:rsid w:val="0009328C"/>
    <w:rsid w:val="00093370"/>
    <w:rsid w:val="00093E9F"/>
    <w:rsid w:val="000946A8"/>
    <w:rsid w:val="000946E6"/>
    <w:rsid w:val="000947AE"/>
    <w:rsid w:val="00095938"/>
    <w:rsid w:val="00096622"/>
    <w:rsid w:val="00097FC7"/>
    <w:rsid w:val="000A099C"/>
    <w:rsid w:val="000A10FE"/>
    <w:rsid w:val="000A13CF"/>
    <w:rsid w:val="000A17C0"/>
    <w:rsid w:val="000A1AB5"/>
    <w:rsid w:val="000A2C87"/>
    <w:rsid w:val="000A35EA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38AA"/>
    <w:rsid w:val="000C5D80"/>
    <w:rsid w:val="000C6CA4"/>
    <w:rsid w:val="000C74AD"/>
    <w:rsid w:val="000D2A73"/>
    <w:rsid w:val="000D2FEB"/>
    <w:rsid w:val="000D4ACF"/>
    <w:rsid w:val="000D5D60"/>
    <w:rsid w:val="000D5EF6"/>
    <w:rsid w:val="000D60B9"/>
    <w:rsid w:val="000D6882"/>
    <w:rsid w:val="000E0BF4"/>
    <w:rsid w:val="000E1A35"/>
    <w:rsid w:val="000E267D"/>
    <w:rsid w:val="000E26E2"/>
    <w:rsid w:val="000E467D"/>
    <w:rsid w:val="000E5F87"/>
    <w:rsid w:val="000E625C"/>
    <w:rsid w:val="000E79AC"/>
    <w:rsid w:val="000F009E"/>
    <w:rsid w:val="000F0FA3"/>
    <w:rsid w:val="000F1BA3"/>
    <w:rsid w:val="000F27CE"/>
    <w:rsid w:val="000F2E38"/>
    <w:rsid w:val="000F2F86"/>
    <w:rsid w:val="000F308B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A0B"/>
    <w:rsid w:val="00103EBB"/>
    <w:rsid w:val="00106B21"/>
    <w:rsid w:val="00106F06"/>
    <w:rsid w:val="00110037"/>
    <w:rsid w:val="00110E88"/>
    <w:rsid w:val="00112424"/>
    <w:rsid w:val="00112A22"/>
    <w:rsid w:val="001136AC"/>
    <w:rsid w:val="00113D58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72A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5F78"/>
    <w:rsid w:val="0013606A"/>
    <w:rsid w:val="00136415"/>
    <w:rsid w:val="00136F7A"/>
    <w:rsid w:val="00137CDA"/>
    <w:rsid w:val="001405CF"/>
    <w:rsid w:val="0014189F"/>
    <w:rsid w:val="00141D1D"/>
    <w:rsid w:val="00143C44"/>
    <w:rsid w:val="00144B19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6326C"/>
    <w:rsid w:val="0016429D"/>
    <w:rsid w:val="00171E8F"/>
    <w:rsid w:val="0017232F"/>
    <w:rsid w:val="00175C93"/>
    <w:rsid w:val="00176265"/>
    <w:rsid w:val="00181D31"/>
    <w:rsid w:val="001831B1"/>
    <w:rsid w:val="0018364A"/>
    <w:rsid w:val="00183D1E"/>
    <w:rsid w:val="00184B8B"/>
    <w:rsid w:val="0018638E"/>
    <w:rsid w:val="00187650"/>
    <w:rsid w:val="00190BF8"/>
    <w:rsid w:val="0019146E"/>
    <w:rsid w:val="0019498F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E07"/>
    <w:rsid w:val="001C0A87"/>
    <w:rsid w:val="001C53CB"/>
    <w:rsid w:val="001C56AC"/>
    <w:rsid w:val="001C7EB8"/>
    <w:rsid w:val="001D07F5"/>
    <w:rsid w:val="001D104D"/>
    <w:rsid w:val="001D2B60"/>
    <w:rsid w:val="001D2DCA"/>
    <w:rsid w:val="001D42CA"/>
    <w:rsid w:val="001D5307"/>
    <w:rsid w:val="001D57E8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7398"/>
    <w:rsid w:val="001E7F4F"/>
    <w:rsid w:val="001F1145"/>
    <w:rsid w:val="001F1BE7"/>
    <w:rsid w:val="001F2EAD"/>
    <w:rsid w:val="001F3420"/>
    <w:rsid w:val="001F3695"/>
    <w:rsid w:val="001F6013"/>
    <w:rsid w:val="002006A5"/>
    <w:rsid w:val="00200C90"/>
    <w:rsid w:val="00203788"/>
    <w:rsid w:val="00203848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51488"/>
    <w:rsid w:val="002516CA"/>
    <w:rsid w:val="00253538"/>
    <w:rsid w:val="00253E2B"/>
    <w:rsid w:val="002557BA"/>
    <w:rsid w:val="00256041"/>
    <w:rsid w:val="0025782A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F5F"/>
    <w:rsid w:val="002717B3"/>
    <w:rsid w:val="00271C5E"/>
    <w:rsid w:val="00272945"/>
    <w:rsid w:val="00274194"/>
    <w:rsid w:val="0027565D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EA"/>
    <w:rsid w:val="0029421D"/>
    <w:rsid w:val="002951B9"/>
    <w:rsid w:val="00295BD0"/>
    <w:rsid w:val="00295CB3"/>
    <w:rsid w:val="002A14FF"/>
    <w:rsid w:val="002A1CA5"/>
    <w:rsid w:val="002A286D"/>
    <w:rsid w:val="002A3C5C"/>
    <w:rsid w:val="002A4259"/>
    <w:rsid w:val="002A58F7"/>
    <w:rsid w:val="002B1D65"/>
    <w:rsid w:val="002B2696"/>
    <w:rsid w:val="002B34D5"/>
    <w:rsid w:val="002B36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1E52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34431"/>
    <w:rsid w:val="00334B4F"/>
    <w:rsid w:val="0034127B"/>
    <w:rsid w:val="003424BB"/>
    <w:rsid w:val="00343B0F"/>
    <w:rsid w:val="003443EE"/>
    <w:rsid w:val="0034610B"/>
    <w:rsid w:val="00346A4C"/>
    <w:rsid w:val="00346C7B"/>
    <w:rsid w:val="00346DC3"/>
    <w:rsid w:val="00351126"/>
    <w:rsid w:val="00352CFB"/>
    <w:rsid w:val="00352E6E"/>
    <w:rsid w:val="00352F0E"/>
    <w:rsid w:val="00353D91"/>
    <w:rsid w:val="003541F2"/>
    <w:rsid w:val="00354F7D"/>
    <w:rsid w:val="003550AE"/>
    <w:rsid w:val="00355424"/>
    <w:rsid w:val="003559C6"/>
    <w:rsid w:val="00356BB0"/>
    <w:rsid w:val="003570E9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A0438"/>
    <w:rsid w:val="003A3C50"/>
    <w:rsid w:val="003A4099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576"/>
    <w:rsid w:val="00401A68"/>
    <w:rsid w:val="00401B2A"/>
    <w:rsid w:val="004034B5"/>
    <w:rsid w:val="0040416B"/>
    <w:rsid w:val="00404A33"/>
    <w:rsid w:val="00405D64"/>
    <w:rsid w:val="00405E05"/>
    <w:rsid w:val="004078E5"/>
    <w:rsid w:val="004153AE"/>
    <w:rsid w:val="00415ADF"/>
    <w:rsid w:val="00417356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933"/>
    <w:rsid w:val="00434A62"/>
    <w:rsid w:val="00435230"/>
    <w:rsid w:val="00436829"/>
    <w:rsid w:val="00436E30"/>
    <w:rsid w:val="00437D42"/>
    <w:rsid w:val="00440C24"/>
    <w:rsid w:val="0044175A"/>
    <w:rsid w:val="00441C01"/>
    <w:rsid w:val="00442F2A"/>
    <w:rsid w:val="00445EA5"/>
    <w:rsid w:val="0044697F"/>
    <w:rsid w:val="00450995"/>
    <w:rsid w:val="00451248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5EA7"/>
    <w:rsid w:val="004960BC"/>
    <w:rsid w:val="00496C12"/>
    <w:rsid w:val="00496F4B"/>
    <w:rsid w:val="004972F1"/>
    <w:rsid w:val="00497A53"/>
    <w:rsid w:val="004A14F3"/>
    <w:rsid w:val="004A183E"/>
    <w:rsid w:val="004A1D40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1593"/>
    <w:rsid w:val="004D1F2F"/>
    <w:rsid w:val="004D292C"/>
    <w:rsid w:val="004D2C1E"/>
    <w:rsid w:val="004D2CB9"/>
    <w:rsid w:val="004D3110"/>
    <w:rsid w:val="004D4131"/>
    <w:rsid w:val="004D7FE2"/>
    <w:rsid w:val="004E07D1"/>
    <w:rsid w:val="004E1F43"/>
    <w:rsid w:val="004E2749"/>
    <w:rsid w:val="004E39A2"/>
    <w:rsid w:val="004E3C76"/>
    <w:rsid w:val="004E43A6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16"/>
    <w:rsid w:val="00502B59"/>
    <w:rsid w:val="005033CF"/>
    <w:rsid w:val="00503D7D"/>
    <w:rsid w:val="005047E0"/>
    <w:rsid w:val="005054C6"/>
    <w:rsid w:val="00507321"/>
    <w:rsid w:val="00507F4B"/>
    <w:rsid w:val="0051031F"/>
    <w:rsid w:val="00511181"/>
    <w:rsid w:val="005119E2"/>
    <w:rsid w:val="00511C69"/>
    <w:rsid w:val="00513663"/>
    <w:rsid w:val="00514462"/>
    <w:rsid w:val="00514D62"/>
    <w:rsid w:val="0051578D"/>
    <w:rsid w:val="00516916"/>
    <w:rsid w:val="0052129F"/>
    <w:rsid w:val="00522881"/>
    <w:rsid w:val="00523131"/>
    <w:rsid w:val="00523586"/>
    <w:rsid w:val="00523679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947"/>
    <w:rsid w:val="0054130F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12E5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B2D"/>
    <w:rsid w:val="005B7B81"/>
    <w:rsid w:val="005C1118"/>
    <w:rsid w:val="005C3415"/>
    <w:rsid w:val="005C37BB"/>
    <w:rsid w:val="005C6572"/>
    <w:rsid w:val="005D1FD9"/>
    <w:rsid w:val="005D22FA"/>
    <w:rsid w:val="005D2986"/>
    <w:rsid w:val="005D322A"/>
    <w:rsid w:val="005D5F81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2FA4"/>
    <w:rsid w:val="005E497B"/>
    <w:rsid w:val="005E539D"/>
    <w:rsid w:val="005E57AB"/>
    <w:rsid w:val="005E6237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994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220C"/>
    <w:rsid w:val="00633B19"/>
    <w:rsid w:val="00633C80"/>
    <w:rsid w:val="0063435D"/>
    <w:rsid w:val="006349EC"/>
    <w:rsid w:val="00634E88"/>
    <w:rsid w:val="00635973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51005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15C9"/>
    <w:rsid w:val="00691B5F"/>
    <w:rsid w:val="00693187"/>
    <w:rsid w:val="00694A16"/>
    <w:rsid w:val="00694EF4"/>
    <w:rsid w:val="006A032C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2599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D6D95"/>
    <w:rsid w:val="006E0C9B"/>
    <w:rsid w:val="006E16CB"/>
    <w:rsid w:val="006E2847"/>
    <w:rsid w:val="006E294A"/>
    <w:rsid w:val="006E301D"/>
    <w:rsid w:val="006E3E2A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F50"/>
    <w:rsid w:val="006F5186"/>
    <w:rsid w:val="006F5B6C"/>
    <w:rsid w:val="006F7535"/>
    <w:rsid w:val="00700200"/>
    <w:rsid w:val="00700BDE"/>
    <w:rsid w:val="00700E75"/>
    <w:rsid w:val="007010C5"/>
    <w:rsid w:val="00702CFB"/>
    <w:rsid w:val="007044C3"/>
    <w:rsid w:val="00704FC9"/>
    <w:rsid w:val="007076BA"/>
    <w:rsid w:val="0071046F"/>
    <w:rsid w:val="00711448"/>
    <w:rsid w:val="00711BE9"/>
    <w:rsid w:val="00711D70"/>
    <w:rsid w:val="00715DA2"/>
    <w:rsid w:val="00715E17"/>
    <w:rsid w:val="0071768C"/>
    <w:rsid w:val="007211A0"/>
    <w:rsid w:val="007226EA"/>
    <w:rsid w:val="00722B16"/>
    <w:rsid w:val="00723A97"/>
    <w:rsid w:val="00723C6B"/>
    <w:rsid w:val="00724626"/>
    <w:rsid w:val="00724868"/>
    <w:rsid w:val="00725034"/>
    <w:rsid w:val="00725D62"/>
    <w:rsid w:val="007262DA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F49"/>
    <w:rsid w:val="007427EF"/>
    <w:rsid w:val="00743137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28AA"/>
    <w:rsid w:val="00763F5B"/>
    <w:rsid w:val="0076690F"/>
    <w:rsid w:val="00766E89"/>
    <w:rsid w:val="007702F0"/>
    <w:rsid w:val="00772E3A"/>
    <w:rsid w:val="00773F39"/>
    <w:rsid w:val="0077516D"/>
    <w:rsid w:val="00775F82"/>
    <w:rsid w:val="007766D3"/>
    <w:rsid w:val="00776C13"/>
    <w:rsid w:val="00776EFB"/>
    <w:rsid w:val="00780BA6"/>
    <w:rsid w:val="0078152D"/>
    <w:rsid w:val="0078252D"/>
    <w:rsid w:val="00784F4B"/>
    <w:rsid w:val="00785410"/>
    <w:rsid w:val="00786C7F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A0692"/>
    <w:rsid w:val="007A1675"/>
    <w:rsid w:val="007A2538"/>
    <w:rsid w:val="007A2DDF"/>
    <w:rsid w:val="007A3316"/>
    <w:rsid w:val="007A398C"/>
    <w:rsid w:val="007A3EF4"/>
    <w:rsid w:val="007A474A"/>
    <w:rsid w:val="007A521E"/>
    <w:rsid w:val="007A52B7"/>
    <w:rsid w:val="007A7909"/>
    <w:rsid w:val="007B0166"/>
    <w:rsid w:val="007B12BD"/>
    <w:rsid w:val="007B1409"/>
    <w:rsid w:val="007B1BD8"/>
    <w:rsid w:val="007B3122"/>
    <w:rsid w:val="007B6D13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06BF"/>
    <w:rsid w:val="007D1830"/>
    <w:rsid w:val="007D1A5D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E0AB2"/>
    <w:rsid w:val="007E19B4"/>
    <w:rsid w:val="007E2097"/>
    <w:rsid w:val="007E20A1"/>
    <w:rsid w:val="007E2FFE"/>
    <w:rsid w:val="007E43F7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80000D"/>
    <w:rsid w:val="0080078C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E8C"/>
    <w:rsid w:val="008511E3"/>
    <w:rsid w:val="00853D02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4782"/>
    <w:rsid w:val="00875C5D"/>
    <w:rsid w:val="00876EED"/>
    <w:rsid w:val="00886CE8"/>
    <w:rsid w:val="0089072D"/>
    <w:rsid w:val="00892327"/>
    <w:rsid w:val="008923B4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B0737"/>
    <w:rsid w:val="008B5479"/>
    <w:rsid w:val="008B6C90"/>
    <w:rsid w:val="008C159A"/>
    <w:rsid w:val="008C25DA"/>
    <w:rsid w:val="008C39E3"/>
    <w:rsid w:val="008C533F"/>
    <w:rsid w:val="008C613C"/>
    <w:rsid w:val="008C6455"/>
    <w:rsid w:val="008C661F"/>
    <w:rsid w:val="008C6F99"/>
    <w:rsid w:val="008C7226"/>
    <w:rsid w:val="008D0515"/>
    <w:rsid w:val="008D165C"/>
    <w:rsid w:val="008D2373"/>
    <w:rsid w:val="008D2484"/>
    <w:rsid w:val="008D2755"/>
    <w:rsid w:val="008D3E3F"/>
    <w:rsid w:val="008D4EB2"/>
    <w:rsid w:val="008D4ED0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3AD0"/>
    <w:rsid w:val="00924AE7"/>
    <w:rsid w:val="0093040B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AFF"/>
    <w:rsid w:val="0094622D"/>
    <w:rsid w:val="0094663D"/>
    <w:rsid w:val="00946F38"/>
    <w:rsid w:val="00947658"/>
    <w:rsid w:val="00947F54"/>
    <w:rsid w:val="00950EF9"/>
    <w:rsid w:val="00951756"/>
    <w:rsid w:val="00951E63"/>
    <w:rsid w:val="0095206C"/>
    <w:rsid w:val="009522F2"/>
    <w:rsid w:val="00952461"/>
    <w:rsid w:val="0095269A"/>
    <w:rsid w:val="0095272E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EE0"/>
    <w:rsid w:val="00963DDD"/>
    <w:rsid w:val="0096431C"/>
    <w:rsid w:val="00964973"/>
    <w:rsid w:val="00966BF7"/>
    <w:rsid w:val="009706C4"/>
    <w:rsid w:val="00972244"/>
    <w:rsid w:val="0097299A"/>
    <w:rsid w:val="0097300B"/>
    <w:rsid w:val="009745D7"/>
    <w:rsid w:val="0097461F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333B"/>
    <w:rsid w:val="00994D69"/>
    <w:rsid w:val="009952A0"/>
    <w:rsid w:val="00995B06"/>
    <w:rsid w:val="00995B44"/>
    <w:rsid w:val="00995C51"/>
    <w:rsid w:val="009A0677"/>
    <w:rsid w:val="009A0EA5"/>
    <w:rsid w:val="009A2493"/>
    <w:rsid w:val="009A2CB8"/>
    <w:rsid w:val="009A2D80"/>
    <w:rsid w:val="009A3B70"/>
    <w:rsid w:val="009A3E2E"/>
    <w:rsid w:val="009A4B54"/>
    <w:rsid w:val="009A6493"/>
    <w:rsid w:val="009A66E6"/>
    <w:rsid w:val="009A6B77"/>
    <w:rsid w:val="009A7DA8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6563"/>
    <w:rsid w:val="009E6FED"/>
    <w:rsid w:val="009F0985"/>
    <w:rsid w:val="009F0EBA"/>
    <w:rsid w:val="009F1494"/>
    <w:rsid w:val="009F1974"/>
    <w:rsid w:val="009F2505"/>
    <w:rsid w:val="009F3405"/>
    <w:rsid w:val="009F3844"/>
    <w:rsid w:val="009F3BBA"/>
    <w:rsid w:val="009F476B"/>
    <w:rsid w:val="009F47EB"/>
    <w:rsid w:val="009F70BD"/>
    <w:rsid w:val="00A0029C"/>
    <w:rsid w:val="00A02A0E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927"/>
    <w:rsid w:val="00A250C0"/>
    <w:rsid w:val="00A273D7"/>
    <w:rsid w:val="00A27A51"/>
    <w:rsid w:val="00A3055A"/>
    <w:rsid w:val="00A30589"/>
    <w:rsid w:val="00A3141B"/>
    <w:rsid w:val="00A31C66"/>
    <w:rsid w:val="00A34647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59C3"/>
    <w:rsid w:val="00A5359D"/>
    <w:rsid w:val="00A53FC2"/>
    <w:rsid w:val="00A609D2"/>
    <w:rsid w:val="00A60BF3"/>
    <w:rsid w:val="00A60CA8"/>
    <w:rsid w:val="00A612A6"/>
    <w:rsid w:val="00A619F7"/>
    <w:rsid w:val="00A6211F"/>
    <w:rsid w:val="00A645E9"/>
    <w:rsid w:val="00A64A86"/>
    <w:rsid w:val="00A64BA7"/>
    <w:rsid w:val="00A66F70"/>
    <w:rsid w:val="00A71275"/>
    <w:rsid w:val="00A720B7"/>
    <w:rsid w:val="00A72A27"/>
    <w:rsid w:val="00A74001"/>
    <w:rsid w:val="00A752F4"/>
    <w:rsid w:val="00A75EC0"/>
    <w:rsid w:val="00A763F6"/>
    <w:rsid w:val="00A8048E"/>
    <w:rsid w:val="00A821D6"/>
    <w:rsid w:val="00A829DB"/>
    <w:rsid w:val="00A82B07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E32"/>
    <w:rsid w:val="00A978D2"/>
    <w:rsid w:val="00A97AAD"/>
    <w:rsid w:val="00A97CB9"/>
    <w:rsid w:val="00AA09D9"/>
    <w:rsid w:val="00AA1E8F"/>
    <w:rsid w:val="00AA227D"/>
    <w:rsid w:val="00AA2451"/>
    <w:rsid w:val="00AA3DF5"/>
    <w:rsid w:val="00AA4E3D"/>
    <w:rsid w:val="00AA678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18"/>
    <w:rsid w:val="00AC2874"/>
    <w:rsid w:val="00AC38E8"/>
    <w:rsid w:val="00AC3D50"/>
    <w:rsid w:val="00AC48D1"/>
    <w:rsid w:val="00AC511D"/>
    <w:rsid w:val="00AC5911"/>
    <w:rsid w:val="00AC7429"/>
    <w:rsid w:val="00AD15CA"/>
    <w:rsid w:val="00AD24D8"/>
    <w:rsid w:val="00AD5309"/>
    <w:rsid w:val="00AD6529"/>
    <w:rsid w:val="00AD68CB"/>
    <w:rsid w:val="00AD7250"/>
    <w:rsid w:val="00AE16F7"/>
    <w:rsid w:val="00AE2043"/>
    <w:rsid w:val="00AE2211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413A"/>
    <w:rsid w:val="00AF4C43"/>
    <w:rsid w:val="00AF779F"/>
    <w:rsid w:val="00AF78FE"/>
    <w:rsid w:val="00B00E81"/>
    <w:rsid w:val="00B01BE4"/>
    <w:rsid w:val="00B022AF"/>
    <w:rsid w:val="00B02B22"/>
    <w:rsid w:val="00B03A6B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7B54"/>
    <w:rsid w:val="00B37F60"/>
    <w:rsid w:val="00B401D9"/>
    <w:rsid w:val="00B40D81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6011F"/>
    <w:rsid w:val="00B61E0F"/>
    <w:rsid w:val="00B62D7C"/>
    <w:rsid w:val="00B635EA"/>
    <w:rsid w:val="00B63DBD"/>
    <w:rsid w:val="00B64375"/>
    <w:rsid w:val="00B64A19"/>
    <w:rsid w:val="00B65968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DF1"/>
    <w:rsid w:val="00B91223"/>
    <w:rsid w:val="00B9239F"/>
    <w:rsid w:val="00B934B4"/>
    <w:rsid w:val="00B939A8"/>
    <w:rsid w:val="00B94D2C"/>
    <w:rsid w:val="00B96170"/>
    <w:rsid w:val="00B979D1"/>
    <w:rsid w:val="00BA1943"/>
    <w:rsid w:val="00BA2736"/>
    <w:rsid w:val="00BA6F4D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576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1AD"/>
    <w:rsid w:val="00C16559"/>
    <w:rsid w:val="00C170CC"/>
    <w:rsid w:val="00C2077F"/>
    <w:rsid w:val="00C20A02"/>
    <w:rsid w:val="00C2116C"/>
    <w:rsid w:val="00C21CA4"/>
    <w:rsid w:val="00C26785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50D7F"/>
    <w:rsid w:val="00C51AF2"/>
    <w:rsid w:val="00C51E25"/>
    <w:rsid w:val="00C546F9"/>
    <w:rsid w:val="00C55ECC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A70"/>
    <w:rsid w:val="00C70C71"/>
    <w:rsid w:val="00C71BFE"/>
    <w:rsid w:val="00C71EB9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6DE"/>
    <w:rsid w:val="00C92708"/>
    <w:rsid w:val="00C930C0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205D"/>
    <w:rsid w:val="00CA4022"/>
    <w:rsid w:val="00CA4475"/>
    <w:rsid w:val="00CA65DC"/>
    <w:rsid w:val="00CA66C7"/>
    <w:rsid w:val="00CA69F9"/>
    <w:rsid w:val="00CA7834"/>
    <w:rsid w:val="00CA7ADC"/>
    <w:rsid w:val="00CB1829"/>
    <w:rsid w:val="00CB2673"/>
    <w:rsid w:val="00CB3F34"/>
    <w:rsid w:val="00CB5A88"/>
    <w:rsid w:val="00CB5CD2"/>
    <w:rsid w:val="00CB751C"/>
    <w:rsid w:val="00CC3053"/>
    <w:rsid w:val="00CC3C03"/>
    <w:rsid w:val="00CC52B1"/>
    <w:rsid w:val="00CC55AA"/>
    <w:rsid w:val="00CC5BB2"/>
    <w:rsid w:val="00CC6413"/>
    <w:rsid w:val="00CC7AE2"/>
    <w:rsid w:val="00CC7BD1"/>
    <w:rsid w:val="00CD1C55"/>
    <w:rsid w:val="00CD3254"/>
    <w:rsid w:val="00CD4165"/>
    <w:rsid w:val="00CD46AA"/>
    <w:rsid w:val="00CD4A4D"/>
    <w:rsid w:val="00CD5A41"/>
    <w:rsid w:val="00CD6722"/>
    <w:rsid w:val="00CE217D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4703"/>
    <w:rsid w:val="00D149B7"/>
    <w:rsid w:val="00D14C03"/>
    <w:rsid w:val="00D1554D"/>
    <w:rsid w:val="00D15E73"/>
    <w:rsid w:val="00D16091"/>
    <w:rsid w:val="00D16F9E"/>
    <w:rsid w:val="00D17186"/>
    <w:rsid w:val="00D20003"/>
    <w:rsid w:val="00D218FD"/>
    <w:rsid w:val="00D22C0E"/>
    <w:rsid w:val="00D234B7"/>
    <w:rsid w:val="00D23675"/>
    <w:rsid w:val="00D23B7A"/>
    <w:rsid w:val="00D252EC"/>
    <w:rsid w:val="00D25DD2"/>
    <w:rsid w:val="00D260D6"/>
    <w:rsid w:val="00D27013"/>
    <w:rsid w:val="00D303A9"/>
    <w:rsid w:val="00D30BCD"/>
    <w:rsid w:val="00D333E7"/>
    <w:rsid w:val="00D35C7A"/>
    <w:rsid w:val="00D37936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370C"/>
    <w:rsid w:val="00D543EA"/>
    <w:rsid w:val="00D56EA1"/>
    <w:rsid w:val="00D572D4"/>
    <w:rsid w:val="00D57744"/>
    <w:rsid w:val="00D61237"/>
    <w:rsid w:val="00D639D2"/>
    <w:rsid w:val="00D63D82"/>
    <w:rsid w:val="00D66340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1EC3"/>
    <w:rsid w:val="00D92208"/>
    <w:rsid w:val="00D93765"/>
    <w:rsid w:val="00D93B86"/>
    <w:rsid w:val="00D9469F"/>
    <w:rsid w:val="00D94A1C"/>
    <w:rsid w:val="00D96645"/>
    <w:rsid w:val="00D96D78"/>
    <w:rsid w:val="00D97FF5"/>
    <w:rsid w:val="00DA0728"/>
    <w:rsid w:val="00DA39B8"/>
    <w:rsid w:val="00DA419C"/>
    <w:rsid w:val="00DA4842"/>
    <w:rsid w:val="00DB0764"/>
    <w:rsid w:val="00DB27C5"/>
    <w:rsid w:val="00DB33F6"/>
    <w:rsid w:val="00DB3573"/>
    <w:rsid w:val="00DB4ABB"/>
    <w:rsid w:val="00DB582D"/>
    <w:rsid w:val="00DB5C8A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E1480"/>
    <w:rsid w:val="00DE61A3"/>
    <w:rsid w:val="00DE69BF"/>
    <w:rsid w:val="00DF1FBD"/>
    <w:rsid w:val="00DF21DA"/>
    <w:rsid w:val="00DF3EA0"/>
    <w:rsid w:val="00DF6DC3"/>
    <w:rsid w:val="00DF6EA4"/>
    <w:rsid w:val="00DF79D8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E46"/>
    <w:rsid w:val="00E2445F"/>
    <w:rsid w:val="00E25307"/>
    <w:rsid w:val="00E255DF"/>
    <w:rsid w:val="00E259D7"/>
    <w:rsid w:val="00E259F4"/>
    <w:rsid w:val="00E25D5D"/>
    <w:rsid w:val="00E274BD"/>
    <w:rsid w:val="00E334F0"/>
    <w:rsid w:val="00E340D1"/>
    <w:rsid w:val="00E34747"/>
    <w:rsid w:val="00E3666C"/>
    <w:rsid w:val="00E4093C"/>
    <w:rsid w:val="00E4111F"/>
    <w:rsid w:val="00E4163F"/>
    <w:rsid w:val="00E41736"/>
    <w:rsid w:val="00E43327"/>
    <w:rsid w:val="00E4357D"/>
    <w:rsid w:val="00E44F6B"/>
    <w:rsid w:val="00E45308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52DA"/>
    <w:rsid w:val="00E8651A"/>
    <w:rsid w:val="00E86EB0"/>
    <w:rsid w:val="00E86F66"/>
    <w:rsid w:val="00E87CFF"/>
    <w:rsid w:val="00E9181B"/>
    <w:rsid w:val="00E958A7"/>
    <w:rsid w:val="00E9682F"/>
    <w:rsid w:val="00E970EF"/>
    <w:rsid w:val="00EA1599"/>
    <w:rsid w:val="00EA311F"/>
    <w:rsid w:val="00EA3D5F"/>
    <w:rsid w:val="00EA6723"/>
    <w:rsid w:val="00EA6E5D"/>
    <w:rsid w:val="00EA7314"/>
    <w:rsid w:val="00EB0D0A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C181D"/>
    <w:rsid w:val="00EC386A"/>
    <w:rsid w:val="00EC68E5"/>
    <w:rsid w:val="00EC6C45"/>
    <w:rsid w:val="00ED11F1"/>
    <w:rsid w:val="00ED1CCE"/>
    <w:rsid w:val="00ED1CDC"/>
    <w:rsid w:val="00ED1EC3"/>
    <w:rsid w:val="00ED38C8"/>
    <w:rsid w:val="00ED6C35"/>
    <w:rsid w:val="00ED6F4F"/>
    <w:rsid w:val="00ED73B2"/>
    <w:rsid w:val="00ED7F9F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9D6"/>
    <w:rsid w:val="00F12CB7"/>
    <w:rsid w:val="00F13051"/>
    <w:rsid w:val="00F149E4"/>
    <w:rsid w:val="00F14B61"/>
    <w:rsid w:val="00F16D9C"/>
    <w:rsid w:val="00F17BD4"/>
    <w:rsid w:val="00F21AB8"/>
    <w:rsid w:val="00F2323B"/>
    <w:rsid w:val="00F23E71"/>
    <w:rsid w:val="00F2446B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4646"/>
    <w:rsid w:val="00F54BB6"/>
    <w:rsid w:val="00F551F6"/>
    <w:rsid w:val="00F555C7"/>
    <w:rsid w:val="00F564E3"/>
    <w:rsid w:val="00F56DDE"/>
    <w:rsid w:val="00F57963"/>
    <w:rsid w:val="00F627B2"/>
    <w:rsid w:val="00F63832"/>
    <w:rsid w:val="00F669C1"/>
    <w:rsid w:val="00F7057A"/>
    <w:rsid w:val="00F71048"/>
    <w:rsid w:val="00F710D5"/>
    <w:rsid w:val="00F76554"/>
    <w:rsid w:val="00F77658"/>
    <w:rsid w:val="00F77C71"/>
    <w:rsid w:val="00F77EC6"/>
    <w:rsid w:val="00F8017C"/>
    <w:rsid w:val="00F8082D"/>
    <w:rsid w:val="00F82474"/>
    <w:rsid w:val="00F82D7C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24A2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6FB6"/>
    <w:rsid w:val="00FC749B"/>
    <w:rsid w:val="00FC7578"/>
    <w:rsid w:val="00FC7EF5"/>
    <w:rsid w:val="00FD211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70CA1D-BF3B-42AE-A550-3D21CDAA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1491</TotalTime>
  <Pages>7</Pages>
  <Words>1159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38</cp:revision>
  <cp:lastPrinted>2014-11-13T22:43:00Z</cp:lastPrinted>
  <dcterms:created xsi:type="dcterms:W3CDTF">2013-12-02T00:16:00Z</dcterms:created>
  <dcterms:modified xsi:type="dcterms:W3CDTF">2014-11-13T22:43:00Z</dcterms:modified>
</cp:coreProperties>
</file>