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A8565B">
            <w:pPr>
              <w:pStyle w:val="1"/>
              <w:tabs>
                <w:tab w:val="left" w:pos="710"/>
              </w:tabs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E5A27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E5A27" w:rsidRDefault="001E5A27" w:rsidP="004F39F7">
            <w:pPr>
              <w:ind w:left="-108"/>
              <w:jc w:val="both"/>
            </w:pPr>
            <w:r w:rsidRPr="001E5A27">
              <w:t xml:space="preserve">Об </w:t>
            </w:r>
            <w:r w:rsidR="004F39F7">
              <w:t>О</w:t>
            </w:r>
            <w:r w:rsidRPr="001E5A27">
              <w:t xml:space="preserve">бращении Народного Хурала Республики Бурятия к </w:t>
            </w:r>
            <w:proofErr w:type="spellStart"/>
            <w:proofErr w:type="gramStart"/>
            <w:r w:rsidRPr="001E5A27">
              <w:t>Предсе-дателю</w:t>
            </w:r>
            <w:proofErr w:type="spellEnd"/>
            <w:proofErr w:type="gramEnd"/>
            <w:r w:rsidRPr="001E5A27">
              <w:t xml:space="preserve"> Государственной Думы Федерального Собрания Россий</w:t>
            </w:r>
            <w:r w:rsidR="004F39F7">
              <w:t>-</w:t>
            </w:r>
            <w:proofErr w:type="spellStart"/>
            <w:r w:rsidRPr="001E5A27">
              <w:t>ской</w:t>
            </w:r>
            <w:proofErr w:type="spellEnd"/>
            <w:r w:rsidRPr="001E5A27">
              <w:t xml:space="preserve"> Федерации С.Е. Нарышкину </w:t>
            </w:r>
            <w:r>
              <w:t xml:space="preserve">       </w:t>
            </w:r>
            <w:r w:rsidRPr="001E5A27">
              <w:t>по вопросу усиления уголовной ответственности за нарушения в сфере производства и оборота алкогольной и спиртосодержащей продукции</w:t>
            </w:r>
          </w:p>
        </w:tc>
      </w:tr>
    </w:tbl>
    <w:p w:rsidR="000B3FB2" w:rsidRDefault="000B3FB2"/>
    <w:p w:rsidR="00935B47" w:rsidRPr="00935B47" w:rsidRDefault="00935B47" w:rsidP="00935B47">
      <w:pPr>
        <w:ind w:firstLine="709"/>
        <w:jc w:val="both"/>
      </w:pPr>
      <w:proofErr w:type="gramStart"/>
      <w:r w:rsidRPr="00935B47">
        <w:t xml:space="preserve">Рассмотрев и обсудив </w:t>
      </w:r>
      <w:r w:rsidR="004F39F7">
        <w:t>О</w:t>
      </w:r>
      <w:r w:rsidRPr="00935B47">
        <w:t xml:space="preserve">бращение </w:t>
      </w:r>
      <w:r w:rsidR="004F1E1D" w:rsidRPr="004F1E1D">
        <w:t xml:space="preserve">Народного Хурала Республики Бурятия </w:t>
      </w:r>
      <w:r w:rsidRPr="00935B47">
        <w:t>к Председателю</w:t>
      </w:r>
      <w:proofErr w:type="gramEnd"/>
      <w:r w:rsidRPr="00935B47">
        <w:t xml:space="preserve"> Государственной Думы Федерального Собрания Российской Федерации С.Е. Нарышкину по вопросу усиления уголовной ответственности за нарушения в сфере производства и оборота алкогольной и спиртосодержа</w:t>
      </w:r>
      <w:r w:rsidR="004F39F7">
        <w:t xml:space="preserve">щей продукции, Законодательное </w:t>
      </w:r>
      <w:r w:rsidRPr="00935B47">
        <w:t>Собрание Приморского края</w:t>
      </w:r>
    </w:p>
    <w:p w:rsidR="00931FD6" w:rsidRDefault="00931FD6" w:rsidP="00935B47">
      <w:pPr>
        <w:jc w:val="both"/>
      </w:pPr>
    </w:p>
    <w:p w:rsidR="00931FD6" w:rsidRDefault="00D66EAF">
      <w:r w:rsidRPr="00D66EAF">
        <w:t>ПОСТАНОВЛЯЕТ:</w:t>
      </w:r>
    </w:p>
    <w:p w:rsidR="00931FD6" w:rsidRDefault="00931FD6"/>
    <w:p w:rsidR="00D00404" w:rsidRDefault="00D00404" w:rsidP="00D00404">
      <w:pPr>
        <w:ind w:firstLine="709"/>
        <w:jc w:val="both"/>
      </w:pPr>
      <w:r>
        <w:t xml:space="preserve">1.Поддержать </w:t>
      </w:r>
      <w:r w:rsidR="004F39F7">
        <w:t>О</w:t>
      </w:r>
      <w:r>
        <w:t>бращение Народного Хурала Республики Бурятия                       к Председателю Государственной Думы Федерального Собрания Российской Федерации С.Е. Нарышкину по вопросу усиления уголовной ответственности за нарушения в сфере производства и оборота алкогольной                                        и спиртосодержащей продукции.</w:t>
      </w:r>
    </w:p>
    <w:p w:rsidR="00D00404" w:rsidRDefault="00D00404" w:rsidP="00D00404">
      <w:pPr>
        <w:ind w:firstLine="709"/>
      </w:pPr>
    </w:p>
    <w:p w:rsidR="00D00404" w:rsidRDefault="00D00404" w:rsidP="00D00404">
      <w:pPr>
        <w:ind w:firstLine="709"/>
        <w:jc w:val="both"/>
      </w:pPr>
      <w:r>
        <w:t xml:space="preserve">2.Направить настоящее постановление Председателю Государственной Думы Федерального Собрания Российской Федерации С.Е. Нарышкину                  и </w:t>
      </w:r>
      <w:r w:rsidR="004F39F7">
        <w:t xml:space="preserve">в </w:t>
      </w:r>
      <w:r>
        <w:t>Народн</w:t>
      </w:r>
      <w:r w:rsidR="004F39F7">
        <w:t>ый</w:t>
      </w:r>
      <w:r>
        <w:t xml:space="preserve"> Хурал Республики Бурятия.</w:t>
      </w:r>
    </w:p>
    <w:p w:rsidR="00D00404" w:rsidRDefault="00D00404" w:rsidP="00D00404">
      <w:pPr>
        <w:ind w:firstLine="709"/>
      </w:pPr>
    </w:p>
    <w:p w:rsidR="00D00404" w:rsidRDefault="00D00404" w:rsidP="00D00404">
      <w:pPr>
        <w:ind w:firstLine="709"/>
      </w:pPr>
      <w:r>
        <w:t>3.Настоящее постановление вступает в силу со дня его принятия.</w:t>
      </w:r>
    </w:p>
    <w:p w:rsidR="00D00404" w:rsidRDefault="00D00404" w:rsidP="00D00404">
      <w:pPr>
        <w:ind w:firstLine="709"/>
      </w:pPr>
    </w:p>
    <w:p w:rsidR="00D00404" w:rsidRDefault="00D00404" w:rsidP="00D00404"/>
    <w:p w:rsidR="00D00404" w:rsidRDefault="00D00404" w:rsidP="00D00404"/>
    <w:p w:rsidR="00D00404" w:rsidRDefault="00D00404" w:rsidP="00D00404">
      <w:r>
        <w:t>Председатель</w:t>
      </w:r>
    </w:p>
    <w:p w:rsidR="00D00404" w:rsidRDefault="00D00404" w:rsidP="00D00404">
      <w:r>
        <w:t xml:space="preserve">Законодательного Собрания                               </w:t>
      </w:r>
      <w:bookmarkStart w:id="0" w:name="_GoBack"/>
      <w:bookmarkEnd w:id="0"/>
      <w:r>
        <w:t xml:space="preserve">                             В.В. Горчаков</w:t>
      </w:r>
    </w:p>
    <w:sectPr w:rsidR="00D0040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7BD" w:rsidRDefault="009417BD">
      <w:r>
        <w:separator/>
      </w:r>
    </w:p>
  </w:endnote>
  <w:endnote w:type="continuationSeparator" w:id="0">
    <w:p w:rsidR="009417BD" w:rsidRDefault="00941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7BD" w:rsidRDefault="009417BD">
      <w:r>
        <w:separator/>
      </w:r>
    </w:p>
  </w:footnote>
  <w:footnote w:type="continuationSeparator" w:id="0">
    <w:p w:rsidR="009417BD" w:rsidRDefault="009417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B47"/>
    <w:rsid w:val="00057575"/>
    <w:rsid w:val="00067C54"/>
    <w:rsid w:val="0007488C"/>
    <w:rsid w:val="000B3FB2"/>
    <w:rsid w:val="000D628E"/>
    <w:rsid w:val="000E5228"/>
    <w:rsid w:val="00123119"/>
    <w:rsid w:val="00155F7F"/>
    <w:rsid w:val="001D72DE"/>
    <w:rsid w:val="001E5A27"/>
    <w:rsid w:val="00322118"/>
    <w:rsid w:val="003325F4"/>
    <w:rsid w:val="00392E21"/>
    <w:rsid w:val="003B36FF"/>
    <w:rsid w:val="004B69FA"/>
    <w:rsid w:val="004D1A01"/>
    <w:rsid w:val="004F1E1D"/>
    <w:rsid w:val="004F39F7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5B47"/>
    <w:rsid w:val="009372FF"/>
    <w:rsid w:val="009417BD"/>
    <w:rsid w:val="0094344A"/>
    <w:rsid w:val="009959AC"/>
    <w:rsid w:val="009C06BA"/>
    <w:rsid w:val="00A1266D"/>
    <w:rsid w:val="00A13794"/>
    <w:rsid w:val="00A26C60"/>
    <w:rsid w:val="00A8565B"/>
    <w:rsid w:val="00A93332"/>
    <w:rsid w:val="00AE5EE6"/>
    <w:rsid w:val="00BA58C7"/>
    <w:rsid w:val="00BD0489"/>
    <w:rsid w:val="00C20E8F"/>
    <w:rsid w:val="00CA7E54"/>
    <w:rsid w:val="00CE19DF"/>
    <w:rsid w:val="00D00404"/>
    <w:rsid w:val="00D02716"/>
    <w:rsid w:val="00D66EAF"/>
    <w:rsid w:val="00DF01B2"/>
    <w:rsid w:val="00E93A7F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&#1053;&#1086;&#1103;&#1073;&#1088;&#1100;%202014\&#1047;&#1048;%20&#1047;&#1057;&#1055;&#1050;%20(&#1041;&#1091;&#1088;&#1103;&#1090;&#1080;&#1103;)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6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</dc:creator>
  <cp:lastModifiedBy>Исакова</cp:lastModifiedBy>
  <cp:revision>7</cp:revision>
  <cp:lastPrinted>2014-07-16T00:00:00Z</cp:lastPrinted>
  <dcterms:created xsi:type="dcterms:W3CDTF">2014-11-07T03:15:00Z</dcterms:created>
  <dcterms:modified xsi:type="dcterms:W3CDTF">2014-11-10T05:50:00Z</dcterms:modified>
</cp:coreProperties>
</file>