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5F16" w:rsidRDefault="00595F16">
      <w:pPr>
        <w:ind w:left="567"/>
        <w:jc w:val="center"/>
      </w:pPr>
      <w:r w:rsidRPr="00291EFE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5pt;height:52.5pt" o:ole="" fillcolor="window">
            <v:imagedata r:id="rId8" o:title=""/>
          </v:shape>
          <o:OLEObject Type="Embed" ProgID="Word.Picture.8" ShapeID="_x0000_i1025" DrawAspect="Content" ObjectID="_1477471291" r:id="rId9"/>
        </w:object>
      </w:r>
    </w:p>
    <w:p w:rsidR="002E46B4" w:rsidRDefault="002E46B4">
      <w:pPr>
        <w:ind w:left="567"/>
        <w:jc w:val="center"/>
      </w:pP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43"/>
        <w:gridCol w:w="2375"/>
        <w:gridCol w:w="709"/>
        <w:gridCol w:w="850"/>
      </w:tblGrid>
      <w:tr w:rsidR="00595F16" w:rsidTr="00837742">
        <w:trPr>
          <w:gridBefore w:val="1"/>
          <w:wBefore w:w="1702" w:type="dxa"/>
          <w:cantSplit/>
          <w:trHeight w:val="1141"/>
        </w:trPr>
        <w:tc>
          <w:tcPr>
            <w:tcW w:w="705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595F16" w:rsidRDefault="00595F16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595F16" w:rsidRDefault="00595F1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595F16" w:rsidRDefault="00595F16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595F16" w:rsidTr="00837742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FA0EA6">
            <w:pPr>
              <w:widowControl w:val="0"/>
              <w:spacing w:after="120"/>
              <w:ind w:firstLine="34"/>
            </w:pPr>
            <w:r>
              <w:t>13</w:t>
            </w:r>
            <w:r w:rsidR="00A60551">
              <w:t>.11.2014</w:t>
            </w:r>
          </w:p>
        </w:tc>
        <w:tc>
          <w:tcPr>
            <w:tcW w:w="42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widowControl w:val="0"/>
              <w:ind w:left="1311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jc w:val="right"/>
            </w:pPr>
            <w:r w:rsidRPr="00F10DE4"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FA0EA6">
            <w:pPr>
              <w:ind w:hanging="107"/>
            </w:pPr>
            <w:r>
              <w:t>325</w:t>
            </w:r>
            <w:bookmarkStart w:id="0" w:name="_GoBack"/>
            <w:bookmarkEnd w:id="0"/>
          </w:p>
        </w:tc>
      </w:tr>
      <w:tr w:rsidR="00595F16" w:rsidTr="00837742">
        <w:trPr>
          <w:cantSplit/>
        </w:trPr>
        <w:tc>
          <w:tcPr>
            <w:tcW w:w="875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ind w:left="159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</w:tr>
      <w:tr w:rsidR="00595F16" w:rsidTr="00837742">
        <w:trPr>
          <w:gridAfter w:val="3"/>
          <w:wAfter w:w="3934" w:type="dxa"/>
        </w:trPr>
        <w:tc>
          <w:tcPr>
            <w:tcW w:w="48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95F16" w:rsidRPr="002F02CB" w:rsidRDefault="0073130C" w:rsidP="00A15EA5">
            <w:pPr>
              <w:jc w:val="both"/>
            </w:pPr>
            <w:r w:rsidRPr="00394D26">
              <w:t xml:space="preserve">О законодательной инициативе </w:t>
            </w:r>
            <w:r w:rsidR="00D02CCF">
              <w:t xml:space="preserve"> </w:t>
            </w:r>
            <w:r w:rsidR="00A15EA5">
              <w:t xml:space="preserve">Тюменской областной Думы </w:t>
            </w:r>
            <w:r w:rsidRPr="00394D26">
              <w:t>по внесению в Государственную Думу Федерального Собрания Российской</w:t>
            </w:r>
            <w:r w:rsidR="00680ED4">
              <w:t xml:space="preserve"> </w:t>
            </w:r>
            <w:r w:rsidRPr="00394D26">
              <w:t xml:space="preserve">Федерации </w:t>
            </w:r>
            <w:r w:rsidR="00847519" w:rsidRPr="00847519">
              <w:t xml:space="preserve">проекта федерального закона "О внесении изменений </w:t>
            </w:r>
            <w:r w:rsidR="00210C05">
              <w:t xml:space="preserve">                    </w:t>
            </w:r>
            <w:r w:rsidR="00847519" w:rsidRPr="00847519">
              <w:t xml:space="preserve">в </w:t>
            </w:r>
            <w:r w:rsidR="00A15EA5">
              <w:t xml:space="preserve">Федеральный закон "О водоснабжении и водоотведении" и некоторые законодательные акты </w:t>
            </w:r>
            <w:r w:rsidR="00847519" w:rsidRPr="00847519">
              <w:t xml:space="preserve"> Российской Федерации</w:t>
            </w:r>
            <w:r w:rsidR="00A15EA5">
              <w:t xml:space="preserve">" </w:t>
            </w:r>
          </w:p>
        </w:tc>
      </w:tr>
    </w:tbl>
    <w:p w:rsidR="002F02CB" w:rsidRDefault="002F02CB">
      <w:pPr>
        <w:jc w:val="right"/>
      </w:pPr>
    </w:p>
    <w:p w:rsidR="00595F16" w:rsidRDefault="00651DF6" w:rsidP="00651DF6">
      <w:pPr>
        <w:ind w:firstLine="720"/>
        <w:jc w:val="both"/>
      </w:pPr>
      <w:r>
        <w:t>Рассмотрев</w:t>
      </w:r>
      <w:r w:rsidR="0048542B">
        <w:t xml:space="preserve"> и обсудив</w:t>
      </w:r>
      <w:r>
        <w:t xml:space="preserve"> </w:t>
      </w:r>
      <w:r w:rsidR="00F53416" w:rsidRPr="00D8191D">
        <w:t>законодательн</w:t>
      </w:r>
      <w:r w:rsidR="00F53416">
        <w:t>ую</w:t>
      </w:r>
      <w:r w:rsidR="00F53416" w:rsidRPr="00D8191D">
        <w:t xml:space="preserve"> </w:t>
      </w:r>
      <w:r w:rsidR="00A15EA5" w:rsidRPr="006005EA">
        <w:t xml:space="preserve">инициативу </w:t>
      </w:r>
      <w:r w:rsidR="00A15EA5">
        <w:t xml:space="preserve">Тюменской областной Думы </w:t>
      </w:r>
      <w:r w:rsidR="00A15EA5" w:rsidRPr="00023012">
        <w:t xml:space="preserve">по внесению в Государственную Думу Федерального Собрания Российской Федерации проекта федерального закона </w:t>
      </w:r>
      <w:r w:rsidR="00A15EA5" w:rsidRPr="00CF7D83">
        <w:t xml:space="preserve">"О внесении изменений в </w:t>
      </w:r>
      <w:r w:rsidR="00A15EA5">
        <w:t xml:space="preserve">Федеральный закон "О водоснабжении и водоотведении" и некоторые законодательные акты Российской Федерации", </w:t>
      </w:r>
      <w:r w:rsidR="00595F16">
        <w:t>комитет</w:t>
      </w:r>
    </w:p>
    <w:p w:rsidR="00595F16" w:rsidRDefault="00595F16"/>
    <w:p w:rsidR="00595F16" w:rsidRDefault="00595F16">
      <w:r>
        <w:t>РЕШИЛ:</w:t>
      </w:r>
    </w:p>
    <w:p w:rsidR="00595F16" w:rsidRDefault="00595F16"/>
    <w:p w:rsidR="0048542B" w:rsidRDefault="00CD4034" w:rsidP="0048542B">
      <w:pPr>
        <w:ind w:firstLine="720"/>
        <w:jc w:val="both"/>
      </w:pPr>
      <w:r>
        <w:t>1.</w:t>
      </w:r>
      <w:r w:rsidR="0048542B">
        <w:t xml:space="preserve">Поддержать </w:t>
      </w:r>
      <w:r w:rsidR="00A15EA5" w:rsidRPr="006005EA">
        <w:t xml:space="preserve">законодательную инициативу </w:t>
      </w:r>
      <w:r w:rsidR="00A15EA5">
        <w:t xml:space="preserve">Тюменской областной Думы </w:t>
      </w:r>
      <w:r w:rsidR="00A15EA5" w:rsidRPr="00023012">
        <w:t xml:space="preserve">по внесению в Государственную Думу Федерального Собрания Российской Федерации проекта федерального закона </w:t>
      </w:r>
      <w:r w:rsidR="00A15EA5" w:rsidRPr="00CF7D83">
        <w:t xml:space="preserve">"О внесении изменений в </w:t>
      </w:r>
      <w:r w:rsidR="00A15EA5">
        <w:t>Федеральный закон "О водоснабжении и водоотведении" и некоторые законодательные акты Российской Федерации".</w:t>
      </w:r>
    </w:p>
    <w:p w:rsidR="0048542B" w:rsidRDefault="0048542B" w:rsidP="00CD4034">
      <w:pPr>
        <w:ind w:firstLine="720"/>
        <w:jc w:val="both"/>
      </w:pPr>
    </w:p>
    <w:p w:rsidR="00A15EA5" w:rsidRDefault="0048542B" w:rsidP="00CD4034">
      <w:pPr>
        <w:ind w:firstLine="720"/>
        <w:jc w:val="both"/>
      </w:pPr>
      <w:proofErr w:type="gramStart"/>
      <w:r>
        <w:t>2.</w:t>
      </w:r>
      <w:r w:rsidR="00EB210B">
        <w:t>Р</w:t>
      </w:r>
      <w:r>
        <w:t>ассмотре</w:t>
      </w:r>
      <w:r w:rsidR="006A4752">
        <w:t xml:space="preserve">ть </w:t>
      </w:r>
      <w:r>
        <w:t xml:space="preserve"> </w:t>
      </w:r>
      <w:r w:rsidR="00CD4034">
        <w:t xml:space="preserve">проект постановления </w:t>
      </w:r>
      <w:r w:rsidR="00C714E3">
        <w:t xml:space="preserve">Законодательного Собрания </w:t>
      </w:r>
      <w:r w:rsidR="00894CF6">
        <w:t xml:space="preserve">Приморского края </w:t>
      </w:r>
      <w:r w:rsidR="00CD4034">
        <w:t>"О законодательной инициативе</w:t>
      </w:r>
      <w:r w:rsidR="00A15EA5">
        <w:t xml:space="preserve"> Тюменской областной Думы </w:t>
      </w:r>
      <w:r w:rsidR="00A15EA5" w:rsidRPr="00023012">
        <w:t xml:space="preserve">по внесению в Государственную Думу Федерального Собрания Российской Федерации проекта федерального закона </w:t>
      </w:r>
      <w:r w:rsidR="00A15EA5" w:rsidRPr="00CF7D83">
        <w:t xml:space="preserve">"О внесении изменений в </w:t>
      </w:r>
      <w:r w:rsidR="00A15EA5">
        <w:t>Федеральный закон "О водоснабжении и водоотведении" и некоторые законодательные акты Российской Федерации"</w:t>
      </w:r>
      <w:r w:rsidR="006A4752">
        <w:t xml:space="preserve"> на очередном заседании Законодательного Собрания в ноябре 2014 года</w:t>
      </w:r>
      <w:r w:rsidR="00A15EA5">
        <w:t>.</w:t>
      </w:r>
      <w:proofErr w:type="gramEnd"/>
    </w:p>
    <w:p w:rsidR="00CD4034" w:rsidRDefault="00CD4034" w:rsidP="00CD4034">
      <w:pPr>
        <w:ind w:firstLine="720"/>
        <w:jc w:val="both"/>
      </w:pPr>
      <w:r>
        <w:t xml:space="preserve"> </w:t>
      </w:r>
    </w:p>
    <w:p w:rsidR="00680ED4" w:rsidRDefault="0048542B" w:rsidP="00CD4034">
      <w:pPr>
        <w:ind w:firstLine="720"/>
        <w:jc w:val="both"/>
      </w:pPr>
      <w:r>
        <w:t>3</w:t>
      </w:r>
      <w:r w:rsidR="00CD4034">
        <w:t>.Рекомендовать Закон</w:t>
      </w:r>
      <w:r>
        <w:t>одательному Собранию</w:t>
      </w:r>
      <w:r w:rsidR="00AA4326">
        <w:t xml:space="preserve"> </w:t>
      </w:r>
      <w:r>
        <w:t xml:space="preserve">принять </w:t>
      </w:r>
      <w:r w:rsidR="00AA4326">
        <w:t>указанный</w:t>
      </w:r>
      <w:r>
        <w:t xml:space="preserve"> проект постановления</w:t>
      </w:r>
      <w:r w:rsidR="004B428C">
        <w:t>.</w:t>
      </w:r>
    </w:p>
    <w:p w:rsidR="00A15EA5" w:rsidRDefault="00A15EA5" w:rsidP="002171D7">
      <w:pPr>
        <w:ind w:firstLine="720"/>
        <w:jc w:val="both"/>
      </w:pPr>
    </w:p>
    <w:p w:rsidR="002171D7" w:rsidRDefault="0048542B" w:rsidP="002171D7">
      <w:pPr>
        <w:ind w:firstLine="720"/>
        <w:jc w:val="both"/>
      </w:pPr>
      <w:r>
        <w:lastRenderedPageBreak/>
        <w:t>4</w:t>
      </w:r>
      <w:r w:rsidR="002171D7">
        <w:t xml:space="preserve">.Поручить </w:t>
      </w:r>
      <w:r w:rsidR="00E26C21">
        <w:t>выступить на заседании Законодательного Собрания                    с докладом</w:t>
      </w:r>
      <w:r w:rsidR="00E26C21" w:rsidRPr="00E26C21">
        <w:t xml:space="preserve"> </w:t>
      </w:r>
      <w:r w:rsidR="00E26C21">
        <w:t>по данному вопросу</w:t>
      </w:r>
      <w:r w:rsidR="00E26C21" w:rsidRPr="00E26C21">
        <w:t xml:space="preserve"> </w:t>
      </w:r>
      <w:proofErr w:type="spellStart"/>
      <w:r w:rsidR="00A15EA5">
        <w:t>Дикусару</w:t>
      </w:r>
      <w:proofErr w:type="spellEnd"/>
      <w:r w:rsidR="00A15EA5">
        <w:t xml:space="preserve"> </w:t>
      </w:r>
      <w:r w:rsidR="00E26C21">
        <w:t xml:space="preserve">Сергею </w:t>
      </w:r>
      <w:r w:rsidR="00A15EA5">
        <w:t>Вячеславовичу</w:t>
      </w:r>
      <w:r w:rsidR="00E26C21">
        <w:t>,</w:t>
      </w:r>
      <w:r w:rsidR="00E26C21" w:rsidRPr="00E26C21">
        <w:t xml:space="preserve"> </w:t>
      </w:r>
      <w:r w:rsidR="00A15EA5">
        <w:t xml:space="preserve">депутату </w:t>
      </w:r>
      <w:r w:rsidR="00E26C21">
        <w:t>Законодательного Собрания</w:t>
      </w:r>
      <w:r w:rsidR="006A4752">
        <w:t>.</w:t>
      </w:r>
    </w:p>
    <w:p w:rsidR="002171D7" w:rsidRDefault="002171D7" w:rsidP="002171D7">
      <w:pPr>
        <w:ind w:firstLine="720"/>
        <w:jc w:val="both"/>
      </w:pPr>
    </w:p>
    <w:p w:rsidR="002171D7" w:rsidRDefault="0048542B" w:rsidP="002171D7">
      <w:pPr>
        <w:ind w:firstLine="720"/>
        <w:jc w:val="both"/>
      </w:pPr>
      <w:r>
        <w:t>5</w:t>
      </w:r>
      <w:r w:rsidR="002171D7">
        <w:t>.Определить время</w:t>
      </w:r>
      <w:r w:rsidR="00BF2638">
        <w:t xml:space="preserve">, необходимое </w:t>
      </w:r>
      <w:r w:rsidR="002171D7">
        <w:t>для рассмотрения Законодательн</w:t>
      </w:r>
      <w:r w:rsidR="00BF2638">
        <w:t xml:space="preserve">ым </w:t>
      </w:r>
      <w:r w:rsidR="002171D7">
        <w:t>Собрани</w:t>
      </w:r>
      <w:r w:rsidR="00BF2638">
        <w:t>ем данного вопроса,</w:t>
      </w:r>
      <w:r w:rsidR="002171D7">
        <w:t xml:space="preserve"> - </w:t>
      </w:r>
      <w:r w:rsidR="002171D7" w:rsidRPr="00E338C4">
        <w:t>5</w:t>
      </w:r>
      <w:r w:rsidR="002171D7">
        <w:t xml:space="preserve"> минут, в том числе для доклада -</w:t>
      </w:r>
      <w:r w:rsidR="002171D7" w:rsidRPr="00E338C4">
        <w:t xml:space="preserve"> </w:t>
      </w:r>
      <w:r w:rsidR="00A15EA5">
        <w:t>2</w:t>
      </w:r>
      <w:r w:rsidR="002171D7">
        <w:t xml:space="preserve"> минуты.</w:t>
      </w:r>
    </w:p>
    <w:p w:rsidR="00CD4034" w:rsidRDefault="00CD4034" w:rsidP="00CD4034">
      <w:pPr>
        <w:pStyle w:val="a5"/>
        <w:ind w:firstLine="0"/>
      </w:pPr>
    </w:p>
    <w:p w:rsidR="00CD4034" w:rsidRDefault="00CD4034" w:rsidP="00CD4034"/>
    <w:p w:rsidR="00CD4034" w:rsidRDefault="00CD4034" w:rsidP="00CD4034"/>
    <w:p w:rsidR="00CD4034" w:rsidRDefault="00A15EA5" w:rsidP="00CD4034">
      <w:r>
        <w:t>П</w:t>
      </w:r>
      <w:r w:rsidR="000519A3">
        <w:t>редседател</w:t>
      </w:r>
      <w:r>
        <w:t>ь</w:t>
      </w:r>
      <w:r w:rsidR="00CD4034">
        <w:t xml:space="preserve"> комитета </w:t>
      </w:r>
      <w:r>
        <w:t xml:space="preserve">                       </w:t>
      </w:r>
      <w:r w:rsidR="00CD4034">
        <w:t xml:space="preserve">                         </w:t>
      </w:r>
      <w:r w:rsidR="000519A3">
        <w:t xml:space="preserve">                </w:t>
      </w:r>
      <w:r>
        <w:t xml:space="preserve">        </w:t>
      </w:r>
      <w:r w:rsidR="00FB4123">
        <w:t xml:space="preserve"> </w:t>
      </w:r>
      <w:r w:rsidR="000519A3">
        <w:t xml:space="preserve"> </w:t>
      </w:r>
      <w:r>
        <w:t>Е.А. Зотов</w:t>
      </w:r>
    </w:p>
    <w:p w:rsidR="000324DA" w:rsidRDefault="000324DA" w:rsidP="00CD4034"/>
    <w:p w:rsidR="000324DA" w:rsidRDefault="000324DA" w:rsidP="00CD4034"/>
    <w:p w:rsidR="000324DA" w:rsidRDefault="000324DA" w:rsidP="00CD4034"/>
    <w:sectPr w:rsidR="000324DA" w:rsidSect="00900034">
      <w:headerReference w:type="even" r:id="rId10"/>
      <w:headerReference w:type="default" r:id="rId11"/>
      <w:pgSz w:w="11906" w:h="16838"/>
      <w:pgMar w:top="851" w:right="851" w:bottom="709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7C4D" w:rsidRDefault="00887C4D">
      <w:r>
        <w:separator/>
      </w:r>
    </w:p>
  </w:endnote>
  <w:endnote w:type="continuationSeparator" w:id="0">
    <w:p w:rsidR="00887C4D" w:rsidRDefault="00887C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7C4D" w:rsidRDefault="00887C4D">
      <w:r>
        <w:separator/>
      </w:r>
    </w:p>
  </w:footnote>
  <w:footnote w:type="continuationSeparator" w:id="0">
    <w:p w:rsidR="00887C4D" w:rsidRDefault="00887C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5464" w:rsidRDefault="004D07AA" w:rsidP="0030603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A05464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05464" w:rsidRDefault="00A05464" w:rsidP="00A05464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5464" w:rsidRDefault="004D07AA" w:rsidP="0030603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A05464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FA0EA6">
      <w:rPr>
        <w:rStyle w:val="a7"/>
        <w:noProof/>
      </w:rPr>
      <w:t>2</w:t>
    </w:r>
    <w:r>
      <w:rPr>
        <w:rStyle w:val="a7"/>
      </w:rPr>
      <w:fldChar w:fldCharType="end"/>
    </w:r>
  </w:p>
  <w:p w:rsidR="00EE3549" w:rsidRDefault="00EE3549" w:rsidP="00A05464">
    <w:pPr>
      <w:pStyle w:val="a3"/>
      <w:ind w:right="360"/>
      <w:jc w:val="right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415F"/>
    <w:rsid w:val="00024422"/>
    <w:rsid w:val="000324DA"/>
    <w:rsid w:val="0003689F"/>
    <w:rsid w:val="0005183B"/>
    <w:rsid w:val="000519A3"/>
    <w:rsid w:val="00053BC1"/>
    <w:rsid w:val="000620F8"/>
    <w:rsid w:val="00082DCD"/>
    <w:rsid w:val="00093092"/>
    <w:rsid w:val="000B7DEC"/>
    <w:rsid w:val="000E1498"/>
    <w:rsid w:val="00117D97"/>
    <w:rsid w:val="0015104F"/>
    <w:rsid w:val="00151BB0"/>
    <w:rsid w:val="00155065"/>
    <w:rsid w:val="0017227B"/>
    <w:rsid w:val="00190E72"/>
    <w:rsid w:val="001A6AC8"/>
    <w:rsid w:val="001C1504"/>
    <w:rsid w:val="001C4715"/>
    <w:rsid w:val="001E0E7E"/>
    <w:rsid w:val="00201F7D"/>
    <w:rsid w:val="00210C05"/>
    <w:rsid w:val="002171D7"/>
    <w:rsid w:val="00274D89"/>
    <w:rsid w:val="00291EFE"/>
    <w:rsid w:val="002A04AA"/>
    <w:rsid w:val="002A3ABE"/>
    <w:rsid w:val="002D3793"/>
    <w:rsid w:val="002D3FC4"/>
    <w:rsid w:val="002D66E8"/>
    <w:rsid w:val="002E46B4"/>
    <w:rsid w:val="002F02CB"/>
    <w:rsid w:val="0030603C"/>
    <w:rsid w:val="00320F2B"/>
    <w:rsid w:val="00353719"/>
    <w:rsid w:val="003656AB"/>
    <w:rsid w:val="003B54B8"/>
    <w:rsid w:val="003C4624"/>
    <w:rsid w:val="003E6834"/>
    <w:rsid w:val="0046121A"/>
    <w:rsid w:val="0048542B"/>
    <w:rsid w:val="004B30F2"/>
    <w:rsid w:val="004B428C"/>
    <w:rsid w:val="004C102E"/>
    <w:rsid w:val="004D07AA"/>
    <w:rsid w:val="004E3D78"/>
    <w:rsid w:val="00500F87"/>
    <w:rsid w:val="005502F8"/>
    <w:rsid w:val="00564CFC"/>
    <w:rsid w:val="00595F16"/>
    <w:rsid w:val="005B31CB"/>
    <w:rsid w:val="006057CC"/>
    <w:rsid w:val="0064484C"/>
    <w:rsid w:val="00644B73"/>
    <w:rsid w:val="00651DF6"/>
    <w:rsid w:val="006648AE"/>
    <w:rsid w:val="00667282"/>
    <w:rsid w:val="00680DDF"/>
    <w:rsid w:val="00680ED4"/>
    <w:rsid w:val="006A0FF4"/>
    <w:rsid w:val="006A4267"/>
    <w:rsid w:val="006A4752"/>
    <w:rsid w:val="006A5070"/>
    <w:rsid w:val="006D1F5D"/>
    <w:rsid w:val="00720876"/>
    <w:rsid w:val="00722961"/>
    <w:rsid w:val="00726912"/>
    <w:rsid w:val="0073130C"/>
    <w:rsid w:val="00733319"/>
    <w:rsid w:val="007867BE"/>
    <w:rsid w:val="00794BF3"/>
    <w:rsid w:val="00796F20"/>
    <w:rsid w:val="007E1C72"/>
    <w:rsid w:val="007F0F0C"/>
    <w:rsid w:val="008322E5"/>
    <w:rsid w:val="00836F71"/>
    <w:rsid w:val="00837742"/>
    <w:rsid w:val="00847519"/>
    <w:rsid w:val="00887C4D"/>
    <w:rsid w:val="00894CF6"/>
    <w:rsid w:val="008B2AD6"/>
    <w:rsid w:val="008B702C"/>
    <w:rsid w:val="008C6644"/>
    <w:rsid w:val="008D2893"/>
    <w:rsid w:val="008F2060"/>
    <w:rsid w:val="00900034"/>
    <w:rsid w:val="00907E35"/>
    <w:rsid w:val="009263EC"/>
    <w:rsid w:val="0094628A"/>
    <w:rsid w:val="00957B9C"/>
    <w:rsid w:val="00986E1B"/>
    <w:rsid w:val="009C596A"/>
    <w:rsid w:val="009D1320"/>
    <w:rsid w:val="009F78CD"/>
    <w:rsid w:val="00A05464"/>
    <w:rsid w:val="00A1056E"/>
    <w:rsid w:val="00A15EA5"/>
    <w:rsid w:val="00A1748F"/>
    <w:rsid w:val="00A218C7"/>
    <w:rsid w:val="00A33F2F"/>
    <w:rsid w:val="00A60551"/>
    <w:rsid w:val="00A8389E"/>
    <w:rsid w:val="00A97D37"/>
    <w:rsid w:val="00AA4326"/>
    <w:rsid w:val="00AB254E"/>
    <w:rsid w:val="00AB3A66"/>
    <w:rsid w:val="00B222E7"/>
    <w:rsid w:val="00B26B2F"/>
    <w:rsid w:val="00B50AFC"/>
    <w:rsid w:val="00B50E61"/>
    <w:rsid w:val="00B50FD1"/>
    <w:rsid w:val="00B9507C"/>
    <w:rsid w:val="00BB0F3D"/>
    <w:rsid w:val="00BE6797"/>
    <w:rsid w:val="00BF2638"/>
    <w:rsid w:val="00C454F6"/>
    <w:rsid w:val="00C625C4"/>
    <w:rsid w:val="00C62908"/>
    <w:rsid w:val="00C67495"/>
    <w:rsid w:val="00C714E3"/>
    <w:rsid w:val="00CD4034"/>
    <w:rsid w:val="00CD6826"/>
    <w:rsid w:val="00CD7525"/>
    <w:rsid w:val="00D02CCF"/>
    <w:rsid w:val="00D039B2"/>
    <w:rsid w:val="00D3588C"/>
    <w:rsid w:val="00D80476"/>
    <w:rsid w:val="00D8191D"/>
    <w:rsid w:val="00DA679F"/>
    <w:rsid w:val="00DD128C"/>
    <w:rsid w:val="00E0415F"/>
    <w:rsid w:val="00E26C21"/>
    <w:rsid w:val="00E30D1A"/>
    <w:rsid w:val="00E54EAC"/>
    <w:rsid w:val="00EA1EB3"/>
    <w:rsid w:val="00EB210B"/>
    <w:rsid w:val="00EB2BD7"/>
    <w:rsid w:val="00EB3875"/>
    <w:rsid w:val="00EE3549"/>
    <w:rsid w:val="00F027B2"/>
    <w:rsid w:val="00F10DE4"/>
    <w:rsid w:val="00F13005"/>
    <w:rsid w:val="00F5158F"/>
    <w:rsid w:val="00F53416"/>
    <w:rsid w:val="00F649A5"/>
    <w:rsid w:val="00F86EB9"/>
    <w:rsid w:val="00FA0EA6"/>
    <w:rsid w:val="00FA23E1"/>
    <w:rsid w:val="00FB1587"/>
    <w:rsid w:val="00FB4123"/>
    <w:rsid w:val="00FD6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91EFE"/>
    <w:rPr>
      <w:sz w:val="28"/>
      <w:szCs w:val="28"/>
    </w:rPr>
  </w:style>
  <w:style w:type="paragraph" w:styleId="2">
    <w:name w:val="heading 2"/>
    <w:basedOn w:val="a"/>
    <w:next w:val="a"/>
    <w:qFormat/>
    <w:rsid w:val="00291EFE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291EF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291EFE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91EFE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291EFE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291EFE"/>
    <w:pPr>
      <w:ind w:firstLine="720"/>
      <w:jc w:val="both"/>
    </w:pPr>
    <w:rPr>
      <w:szCs w:val="20"/>
    </w:rPr>
  </w:style>
  <w:style w:type="paragraph" w:styleId="20">
    <w:name w:val="Body Text Indent 2"/>
    <w:basedOn w:val="a"/>
    <w:rsid w:val="00291EFE"/>
    <w:pPr>
      <w:ind w:firstLine="720"/>
      <w:jc w:val="both"/>
    </w:pPr>
  </w:style>
  <w:style w:type="paragraph" w:styleId="a6">
    <w:name w:val="Balloon Text"/>
    <w:basedOn w:val="a"/>
    <w:semiHidden/>
    <w:rsid w:val="00274D89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A0546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91EFE"/>
    <w:rPr>
      <w:sz w:val="28"/>
      <w:szCs w:val="28"/>
    </w:rPr>
  </w:style>
  <w:style w:type="paragraph" w:styleId="2">
    <w:name w:val="heading 2"/>
    <w:basedOn w:val="a"/>
    <w:next w:val="a"/>
    <w:qFormat/>
    <w:rsid w:val="00291EFE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291EF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291EFE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91EFE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291EFE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291EFE"/>
    <w:pPr>
      <w:ind w:firstLine="720"/>
      <w:jc w:val="both"/>
    </w:pPr>
    <w:rPr>
      <w:szCs w:val="20"/>
    </w:rPr>
  </w:style>
  <w:style w:type="paragraph" w:styleId="20">
    <w:name w:val="Body Text Indent 2"/>
    <w:basedOn w:val="a"/>
    <w:rsid w:val="00291EFE"/>
    <w:pPr>
      <w:ind w:firstLine="720"/>
      <w:jc w:val="both"/>
    </w:pPr>
  </w:style>
  <w:style w:type="paragraph" w:styleId="a6">
    <w:name w:val="Balloon Text"/>
    <w:basedOn w:val="a"/>
    <w:semiHidden/>
    <w:rsid w:val="00274D89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A054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&#1064;&#1072;&#1073;&#1083;&#1086;&#1085;&#1099;\&#1056;&#1077;&#1096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7E9061-0623-44ED-9CE8-A96F122097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Реш. по продов. пол. и природопольз..dot</Template>
  <TotalTime>72</TotalTime>
  <Pages>2</Pages>
  <Words>220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2073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eeee</dc:creator>
  <cp:lastModifiedBy>batova_a_v</cp:lastModifiedBy>
  <cp:revision>7</cp:revision>
  <cp:lastPrinted>2014-11-11T04:06:00Z</cp:lastPrinted>
  <dcterms:created xsi:type="dcterms:W3CDTF">2014-11-06T23:02:00Z</dcterms:created>
  <dcterms:modified xsi:type="dcterms:W3CDTF">2014-11-14T01:55:00Z</dcterms:modified>
</cp:coreProperties>
</file>