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  <w:p w:rsidR="00682DF2" w:rsidRDefault="00682DF2" w:rsidP="009757C6">
            <w:pPr>
              <w:rPr>
                <w:sz w:val="20"/>
              </w:rPr>
            </w:pP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2835"/>
        <w:gridCol w:w="1701"/>
      </w:tblGrid>
      <w:tr w:rsidR="007B485E" w:rsidTr="002358D3">
        <w:trPr>
          <w:cantSplit/>
        </w:trPr>
        <w:tc>
          <w:tcPr>
            <w:tcW w:w="2977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>
            <w:pPr>
              <w:jc w:val="both"/>
              <w:rPr>
                <w:sz w:val="24"/>
              </w:rPr>
            </w:pPr>
          </w:p>
        </w:tc>
      </w:tr>
      <w:tr w:rsidR="007B485E" w:rsidRPr="00342CA6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355D51" w:rsidRPr="00B533E3" w:rsidRDefault="00104232" w:rsidP="00324DB1">
            <w:pPr>
              <w:ind w:right="-108"/>
              <w:jc w:val="both"/>
              <w:rPr>
                <w:szCs w:val="28"/>
              </w:rPr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 w:rsidR="00E628D3">
              <w:rPr>
                <w:szCs w:val="28"/>
              </w:rPr>
              <w:t>Тюменской областной Думы</w:t>
            </w:r>
            <w:r w:rsidR="00D16906">
              <w:rPr>
                <w:szCs w:val="28"/>
              </w:rPr>
              <w:t xml:space="preserve"> </w:t>
            </w:r>
            <w:r w:rsidRPr="00104232">
              <w:rPr>
                <w:szCs w:val="28"/>
              </w:rPr>
              <w:t>по внесению в Государственную Думу Федерального Собрания Российской Федерации проекта феде</w:t>
            </w:r>
            <w:r w:rsidR="00023012">
              <w:rPr>
                <w:szCs w:val="28"/>
              </w:rPr>
              <w:t xml:space="preserve">рального </w:t>
            </w:r>
            <w:r w:rsidRPr="00104232">
              <w:rPr>
                <w:szCs w:val="28"/>
              </w:rPr>
              <w:t xml:space="preserve">закона </w:t>
            </w:r>
            <w:r w:rsidR="007D698C" w:rsidRPr="007D698C">
              <w:rPr>
                <w:szCs w:val="28"/>
              </w:rPr>
              <w:t xml:space="preserve">"О внесении </w:t>
            </w:r>
            <w:r w:rsidR="00E628D3">
              <w:rPr>
                <w:szCs w:val="28"/>
              </w:rPr>
              <w:t>изменений в Федеральный закон "О водоснабжении и водо-отведении" и некоторые законодательные акты Российской Федерации</w:t>
            </w:r>
            <w:bookmarkStart w:id="0" w:name="_GoBack"/>
            <w:bookmarkEnd w:id="0"/>
            <w:r w:rsidR="007D698C" w:rsidRPr="007D698C">
              <w:rPr>
                <w:szCs w:val="28"/>
              </w:rPr>
              <w:t>"</w:t>
            </w:r>
          </w:p>
        </w:tc>
      </w:tr>
    </w:tbl>
    <w:p w:rsidR="00355D51" w:rsidRDefault="00D16906" w:rsidP="00355D51">
      <w:pPr>
        <w:jc w:val="both"/>
      </w:pPr>
      <w:r>
        <w:t xml:space="preserve"> </w:t>
      </w:r>
    </w:p>
    <w:p w:rsidR="00C652C7" w:rsidRDefault="00C652C7" w:rsidP="00355D51">
      <w:pPr>
        <w:ind w:firstLine="720"/>
        <w:jc w:val="both"/>
      </w:pPr>
      <w:r>
        <w:t xml:space="preserve">Рассмотрев и обсудив </w:t>
      </w:r>
      <w:r w:rsidR="006005EA" w:rsidRPr="006005EA">
        <w:t xml:space="preserve">законодательную инициативу </w:t>
      </w:r>
      <w:r w:rsidR="00E628D3">
        <w:t xml:space="preserve">Тюменской областной Думы </w:t>
      </w:r>
      <w:r w:rsidR="00023012" w:rsidRPr="00023012">
        <w:t xml:space="preserve">по внесению в Государственную Думу Федерального Собрания Российской Федерации проекта федерального закона </w:t>
      </w:r>
      <w:r w:rsidR="00CF7D83" w:rsidRPr="00CF7D83">
        <w:t xml:space="preserve">"О внесении изменений в </w:t>
      </w:r>
      <w:r w:rsidR="00E628D3">
        <w:t>Федеральный закон "О водоснабжении и водоотведении" и некоторые законодательные акты Российской Федерации"</w:t>
      </w:r>
      <w:r w:rsidR="0054594A">
        <w:t>,</w:t>
      </w:r>
      <w:r w:rsidR="00731307">
        <w:rPr>
          <w:szCs w:val="28"/>
        </w:rPr>
        <w:t xml:space="preserve"> Законодательное Собрание Приморского края</w:t>
      </w:r>
      <w: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E1386E" w:rsidRDefault="00C652C7" w:rsidP="00104232">
      <w:pPr>
        <w:ind w:firstLine="709"/>
        <w:jc w:val="both"/>
      </w:pPr>
      <w:r>
        <w:t>1.</w:t>
      </w:r>
      <w:r w:rsidRPr="00B533E3">
        <w:rPr>
          <w:szCs w:val="28"/>
        </w:rPr>
        <w:t xml:space="preserve">Поддержать </w:t>
      </w:r>
      <w:r w:rsidR="002F58C3">
        <w:t>законодательную инициативу</w:t>
      </w:r>
      <w:r w:rsidR="00D16906">
        <w:t xml:space="preserve"> </w:t>
      </w:r>
      <w:r w:rsidR="00E628D3">
        <w:t xml:space="preserve">Тюменской областной Думы </w:t>
      </w:r>
      <w:r w:rsidR="00E628D3" w:rsidRPr="00023012">
        <w:t xml:space="preserve">по внесению в Государственную Думу Федерального Собрания Российской Федерации проекта федерального закона </w:t>
      </w:r>
      <w:r w:rsidR="00E628D3" w:rsidRPr="00CF7D83">
        <w:t xml:space="preserve">"О внесении изменений в </w:t>
      </w:r>
      <w:r w:rsidR="00E628D3">
        <w:t>Федеральный закон "О водоснабжении и водоотведении" и некоторые законодательные акты Российской Федерации"</w:t>
      </w:r>
      <w:r w:rsidR="00104232">
        <w:rPr>
          <w:szCs w:val="28"/>
        </w:rPr>
        <w:t>.</w:t>
      </w:r>
      <w:r w:rsidR="00E1386E">
        <w:t xml:space="preserve"> 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r>
        <w:t xml:space="preserve">2.Направить настоящее постановление в </w:t>
      </w:r>
      <w:r w:rsidR="00731307">
        <w:rPr>
          <w:szCs w:val="28"/>
        </w:rPr>
        <w:t xml:space="preserve">Государственную Думу </w:t>
      </w:r>
      <w:r w:rsidR="000A1B34">
        <w:rPr>
          <w:szCs w:val="28"/>
        </w:rPr>
        <w:t xml:space="preserve">Федерального Собрания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</w:t>
      </w:r>
      <w:r w:rsidR="00023012" w:rsidRPr="00023012">
        <w:t xml:space="preserve"> </w:t>
      </w:r>
      <w:r w:rsidR="00E628D3">
        <w:rPr>
          <w:szCs w:val="28"/>
        </w:rPr>
        <w:t>Тюменскую областную Думу.</w:t>
      </w:r>
    </w:p>
    <w:p w:rsidR="00937D8A" w:rsidRDefault="00937D8A">
      <w:r>
        <w:br w:type="page"/>
      </w:r>
    </w:p>
    <w:p w:rsidR="00023012" w:rsidRDefault="00023012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7"/>
      <w:headerReference w:type="default" r:id="rId8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529" w:rsidRDefault="007C7529">
      <w:r>
        <w:separator/>
      </w:r>
    </w:p>
  </w:endnote>
  <w:endnote w:type="continuationSeparator" w:id="0">
    <w:p w:rsidR="007C7529" w:rsidRDefault="007C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529" w:rsidRDefault="007C7529">
      <w:r>
        <w:separator/>
      </w:r>
    </w:p>
  </w:footnote>
  <w:footnote w:type="continuationSeparator" w:id="0">
    <w:p w:rsidR="007C7529" w:rsidRDefault="007C7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24DB1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67"/>
    <w:rsid w:val="00011DD7"/>
    <w:rsid w:val="00023012"/>
    <w:rsid w:val="0002331E"/>
    <w:rsid w:val="0004614D"/>
    <w:rsid w:val="00055506"/>
    <w:rsid w:val="000566F2"/>
    <w:rsid w:val="000A1B34"/>
    <w:rsid w:val="000C54BB"/>
    <w:rsid w:val="000E7DC7"/>
    <w:rsid w:val="00104232"/>
    <w:rsid w:val="00161BFD"/>
    <w:rsid w:val="001C52E0"/>
    <w:rsid w:val="002068BC"/>
    <w:rsid w:val="00220109"/>
    <w:rsid w:val="002358D3"/>
    <w:rsid w:val="002475BA"/>
    <w:rsid w:val="00273F19"/>
    <w:rsid w:val="002A18F8"/>
    <w:rsid w:val="002F58C3"/>
    <w:rsid w:val="002F5BF8"/>
    <w:rsid w:val="00324DB1"/>
    <w:rsid w:val="00342CA6"/>
    <w:rsid w:val="0035006C"/>
    <w:rsid w:val="00355D51"/>
    <w:rsid w:val="0037113E"/>
    <w:rsid w:val="00375F89"/>
    <w:rsid w:val="003A1175"/>
    <w:rsid w:val="003A5456"/>
    <w:rsid w:val="003F750E"/>
    <w:rsid w:val="003F7625"/>
    <w:rsid w:val="00411326"/>
    <w:rsid w:val="0044316D"/>
    <w:rsid w:val="00444025"/>
    <w:rsid w:val="00462267"/>
    <w:rsid w:val="004900B5"/>
    <w:rsid w:val="004F70D8"/>
    <w:rsid w:val="004F7ECD"/>
    <w:rsid w:val="005046FB"/>
    <w:rsid w:val="0054594A"/>
    <w:rsid w:val="00587058"/>
    <w:rsid w:val="005E06D9"/>
    <w:rsid w:val="005E4E1F"/>
    <w:rsid w:val="006005EA"/>
    <w:rsid w:val="00682DF2"/>
    <w:rsid w:val="006A65A3"/>
    <w:rsid w:val="006C4490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91200"/>
    <w:rsid w:val="007B2A6D"/>
    <w:rsid w:val="007B485E"/>
    <w:rsid w:val="007C7529"/>
    <w:rsid w:val="007D698C"/>
    <w:rsid w:val="00831BAE"/>
    <w:rsid w:val="008B632D"/>
    <w:rsid w:val="008C6C03"/>
    <w:rsid w:val="00910B77"/>
    <w:rsid w:val="00937532"/>
    <w:rsid w:val="00937D8A"/>
    <w:rsid w:val="00941D07"/>
    <w:rsid w:val="00956A16"/>
    <w:rsid w:val="009757C6"/>
    <w:rsid w:val="00975918"/>
    <w:rsid w:val="00990DC0"/>
    <w:rsid w:val="009A7E3D"/>
    <w:rsid w:val="009D4CFF"/>
    <w:rsid w:val="00A51954"/>
    <w:rsid w:val="00A74861"/>
    <w:rsid w:val="00A74BE2"/>
    <w:rsid w:val="00A968EE"/>
    <w:rsid w:val="00AA77AF"/>
    <w:rsid w:val="00AC0A09"/>
    <w:rsid w:val="00B16009"/>
    <w:rsid w:val="00B32EEB"/>
    <w:rsid w:val="00B533E3"/>
    <w:rsid w:val="00B61D62"/>
    <w:rsid w:val="00BE4898"/>
    <w:rsid w:val="00C17812"/>
    <w:rsid w:val="00C201C6"/>
    <w:rsid w:val="00C53044"/>
    <w:rsid w:val="00C652C7"/>
    <w:rsid w:val="00CF7D83"/>
    <w:rsid w:val="00D0572F"/>
    <w:rsid w:val="00D13403"/>
    <w:rsid w:val="00D16906"/>
    <w:rsid w:val="00D2555E"/>
    <w:rsid w:val="00D27A8C"/>
    <w:rsid w:val="00D309AF"/>
    <w:rsid w:val="00D7776B"/>
    <w:rsid w:val="00D967D2"/>
    <w:rsid w:val="00DB7502"/>
    <w:rsid w:val="00DE21C6"/>
    <w:rsid w:val="00DF1299"/>
    <w:rsid w:val="00E1288D"/>
    <w:rsid w:val="00E1386E"/>
    <w:rsid w:val="00E628D3"/>
    <w:rsid w:val="00E81447"/>
    <w:rsid w:val="00E851DF"/>
    <w:rsid w:val="00E93291"/>
    <w:rsid w:val="00E942BF"/>
    <w:rsid w:val="00EF7110"/>
    <w:rsid w:val="00F3655F"/>
    <w:rsid w:val="00F4190C"/>
    <w:rsid w:val="00F7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5</cp:revision>
  <cp:lastPrinted>2012-06-14T06:02:00Z</cp:lastPrinted>
  <dcterms:created xsi:type="dcterms:W3CDTF">2014-11-06T22:58:00Z</dcterms:created>
  <dcterms:modified xsi:type="dcterms:W3CDTF">2014-11-10T05:48:00Z</dcterms:modified>
</cp:coreProperties>
</file>