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3237"/>
        <w:gridCol w:w="3237"/>
        <w:gridCol w:w="3237"/>
      </w:tblGrid>
      <w:tr w:rsidR="005542F1">
        <w:tc>
          <w:tcPr>
            <w:tcW w:w="3237" w:type="dxa"/>
          </w:tcPr>
          <w:p w:rsidR="005542F1" w:rsidRPr="00D6615C" w:rsidRDefault="005542F1" w:rsidP="009A4489">
            <w:pPr>
              <w:rPr>
                <w:sz w:val="20"/>
              </w:rPr>
            </w:pPr>
          </w:p>
        </w:tc>
        <w:tc>
          <w:tcPr>
            <w:tcW w:w="3237" w:type="dxa"/>
            <w:vAlign w:val="bottom"/>
          </w:tcPr>
          <w:p w:rsidR="005542F1" w:rsidRDefault="005542F1" w:rsidP="009A4489">
            <w:pPr>
              <w:pStyle w:val="1"/>
              <w:spacing w:before="120" w:line="240" w:lineRule="auto"/>
              <w:jc w:val="center"/>
              <w:rPr>
                <w:spacing w:val="94"/>
              </w:rPr>
            </w:pPr>
          </w:p>
        </w:tc>
        <w:tc>
          <w:tcPr>
            <w:tcW w:w="3237" w:type="dxa"/>
          </w:tcPr>
          <w:p w:rsidR="005542F1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</w:t>
            </w:r>
            <w:r w:rsidR="00D61CA7">
              <w:rPr>
                <w:sz w:val="20"/>
              </w:rPr>
              <w:t>роект</w:t>
            </w:r>
            <w:r>
              <w:rPr>
                <w:sz w:val="20"/>
              </w:rPr>
              <w:t xml:space="preserve"> подготовлен комитетом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2D7F39" w:rsidRDefault="002D7F39" w:rsidP="002D7F39">
            <w:pPr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746D62">
            <w:pPr>
              <w:jc w:val="both"/>
            </w:pPr>
            <w:r w:rsidRPr="00A50001">
              <w:t xml:space="preserve">О </w:t>
            </w:r>
            <w:r w:rsidR="00746D62">
              <w:t>З</w:t>
            </w:r>
            <w:r w:rsidRPr="00A50001">
              <w:t>акон</w:t>
            </w:r>
            <w:r w:rsidR="00746D62">
              <w:t>е</w:t>
            </w:r>
            <w:r w:rsidRPr="00A50001">
              <w:t xml:space="preserve"> Приморского края </w:t>
            </w:r>
            <w:r w:rsidR="00B645BC" w:rsidRPr="00E23C63">
              <w:rPr>
                <w:szCs w:val="28"/>
              </w:rPr>
              <w:t xml:space="preserve">"О внесении изменений в </w:t>
            </w:r>
            <w:r w:rsidR="00B645BC" w:rsidRPr="00E23C63">
              <w:rPr>
                <w:snapToGrid w:val="0"/>
                <w:szCs w:val="28"/>
              </w:rPr>
              <w:t xml:space="preserve">Закон Приморского края </w:t>
            </w:r>
            <w:r w:rsidR="00B645BC" w:rsidRPr="00E23C63">
              <w:rPr>
                <w:bCs/>
                <w:szCs w:val="28"/>
              </w:rPr>
              <w:t>"</w:t>
            </w:r>
            <w:r w:rsidR="00B645BC" w:rsidRPr="00E23C63">
              <w:rPr>
                <w:szCs w:val="28"/>
              </w:rPr>
              <w:t>О</w:t>
            </w:r>
            <w:r w:rsidR="00C97D07">
              <w:rPr>
                <w:szCs w:val="28"/>
              </w:rPr>
              <w:t>б охране окружающей среды в</w:t>
            </w:r>
            <w:r w:rsidR="00B645BC" w:rsidRPr="00E23C63">
              <w:rPr>
                <w:szCs w:val="28"/>
              </w:rPr>
              <w:t xml:space="preserve"> Приморско</w:t>
            </w:r>
            <w:r w:rsidR="00C97D07">
              <w:rPr>
                <w:szCs w:val="28"/>
              </w:rPr>
              <w:t>м</w:t>
            </w:r>
            <w:r w:rsidR="00D7446F">
              <w:rPr>
                <w:szCs w:val="28"/>
              </w:rPr>
              <w:t xml:space="preserve"> </w:t>
            </w:r>
            <w:r w:rsidR="00B645BC" w:rsidRPr="00E23C63">
              <w:rPr>
                <w:szCs w:val="28"/>
              </w:rPr>
              <w:t>кра</w:t>
            </w:r>
            <w:r w:rsidR="00C97D07">
              <w:rPr>
                <w:szCs w:val="28"/>
              </w:rPr>
              <w:t>е</w:t>
            </w:r>
            <w:r w:rsidR="00B645BC" w:rsidRPr="00E23C63">
              <w:rPr>
                <w:szCs w:val="28"/>
              </w:rPr>
              <w:t>"</w:t>
            </w:r>
          </w:p>
        </w:tc>
      </w:tr>
    </w:tbl>
    <w:p w:rsidR="000E4AAC" w:rsidRDefault="000E4AAC" w:rsidP="00C14CF3">
      <w:pPr>
        <w:pStyle w:val="a5"/>
        <w:ind w:firstLine="709"/>
      </w:pPr>
    </w:p>
    <w:p w:rsidR="00C14CF3" w:rsidRDefault="00C14CF3" w:rsidP="00C14CF3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  <w:ind w:firstLine="0"/>
      </w:pPr>
      <w:r>
        <w:t>ПОСТАНОВЛЯЕТ:</w:t>
      </w:r>
    </w:p>
    <w:p w:rsidR="00C14CF3" w:rsidRDefault="00C14CF3" w:rsidP="00C14CF3">
      <w:pPr>
        <w:pStyle w:val="a5"/>
      </w:pPr>
    </w:p>
    <w:p w:rsidR="00C14CF3" w:rsidRDefault="00C14CF3" w:rsidP="000A4D08">
      <w:pPr>
        <w:pStyle w:val="a5"/>
        <w:ind w:firstLine="720"/>
      </w:pPr>
      <w:r>
        <w:t xml:space="preserve">1.Принять </w:t>
      </w:r>
      <w:r w:rsidR="00746D62">
        <w:t>З</w:t>
      </w:r>
      <w:r>
        <w:t xml:space="preserve">акон Приморского края </w:t>
      </w:r>
      <w:r w:rsidR="00C97D07">
        <w:t xml:space="preserve">"О внесении изменений в Закон Приморского края </w:t>
      </w:r>
      <w:r w:rsidR="00C97D07" w:rsidRPr="000411F6">
        <w:rPr>
          <w:szCs w:val="28"/>
        </w:rPr>
        <w:t>"</w:t>
      </w:r>
      <w:r w:rsidR="00C97D07">
        <w:rPr>
          <w:szCs w:val="28"/>
        </w:rPr>
        <w:t>Об охране окружающей среды в Приморском крае</w:t>
      </w:r>
      <w:r w:rsidR="00C97D07" w:rsidRPr="000411F6">
        <w:rPr>
          <w:szCs w:val="28"/>
        </w:rPr>
        <w:t>"</w:t>
      </w:r>
      <w:r>
        <w:t>.</w:t>
      </w:r>
    </w:p>
    <w:p w:rsidR="00C14CF3" w:rsidRDefault="00C14CF3" w:rsidP="00C14CF3">
      <w:pPr>
        <w:pStyle w:val="a5"/>
        <w:ind w:firstLine="720"/>
      </w:pPr>
    </w:p>
    <w:p w:rsidR="00746D62" w:rsidRDefault="00746D62" w:rsidP="00746D62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C14CF3" w:rsidRDefault="00C14CF3" w:rsidP="00C14CF3">
      <w:pPr>
        <w:pStyle w:val="a5"/>
        <w:ind w:firstLine="720"/>
      </w:pPr>
    </w:p>
    <w:p w:rsidR="00C14CF3" w:rsidRDefault="000244AC" w:rsidP="00C14CF3">
      <w:pPr>
        <w:pStyle w:val="a5"/>
        <w:ind w:firstLine="720"/>
      </w:pPr>
      <w:bookmarkStart w:id="0" w:name="_GoBack"/>
      <w:bookmarkEnd w:id="0"/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C14CF3">
      <w:pPr>
        <w:pStyle w:val="a5"/>
      </w:pPr>
    </w:p>
    <w:p w:rsidR="00C14CF3" w:rsidRDefault="00C14CF3" w:rsidP="00C14CF3">
      <w:pPr>
        <w:pStyle w:val="a5"/>
      </w:pPr>
    </w:p>
    <w:p w:rsidR="00486663" w:rsidRDefault="00486663" w:rsidP="00C14CF3">
      <w:pPr>
        <w:pStyle w:val="a5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 </w:t>
      </w:r>
      <w:r w:rsidR="00780101">
        <w:t>В</w:t>
      </w:r>
      <w:r>
        <w:t>.</w:t>
      </w:r>
      <w:r w:rsidR="00780101">
        <w:t>В</w:t>
      </w:r>
      <w:r>
        <w:t xml:space="preserve">. </w:t>
      </w:r>
      <w:r w:rsidR="00780101">
        <w:t>Горчаков</w:t>
      </w:r>
    </w:p>
    <w:sectPr w:rsidR="00C14CF3">
      <w:headerReference w:type="default" r:id="rId8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789" w:rsidRDefault="008D3789" w:rsidP="00441D5E">
      <w:pPr>
        <w:pStyle w:val="1"/>
      </w:pPr>
      <w:r>
        <w:separator/>
      </w:r>
    </w:p>
  </w:endnote>
  <w:endnote w:type="continuationSeparator" w:id="0">
    <w:p w:rsidR="008D3789" w:rsidRDefault="008D3789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789" w:rsidRDefault="008D3789" w:rsidP="00441D5E">
      <w:pPr>
        <w:pStyle w:val="1"/>
      </w:pPr>
      <w:r>
        <w:separator/>
      </w:r>
    </w:p>
  </w:footnote>
  <w:footnote w:type="continuationSeparator" w:id="0">
    <w:p w:rsidR="008D3789" w:rsidRDefault="008D3789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244AC"/>
    <w:rsid w:val="00050622"/>
    <w:rsid w:val="00066BA0"/>
    <w:rsid w:val="0007734C"/>
    <w:rsid w:val="000A4D08"/>
    <w:rsid w:val="000B3284"/>
    <w:rsid w:val="000D1439"/>
    <w:rsid w:val="000E330B"/>
    <w:rsid w:val="000E4AAC"/>
    <w:rsid w:val="000E526A"/>
    <w:rsid w:val="001778DC"/>
    <w:rsid w:val="00190A48"/>
    <w:rsid w:val="00193589"/>
    <w:rsid w:val="0019761C"/>
    <w:rsid w:val="001D4730"/>
    <w:rsid w:val="001E5337"/>
    <w:rsid w:val="001F2789"/>
    <w:rsid w:val="00225985"/>
    <w:rsid w:val="00281493"/>
    <w:rsid w:val="00296104"/>
    <w:rsid w:val="002B312F"/>
    <w:rsid w:val="002D7F39"/>
    <w:rsid w:val="00356840"/>
    <w:rsid w:val="003E55FF"/>
    <w:rsid w:val="003F1EEB"/>
    <w:rsid w:val="00417B13"/>
    <w:rsid w:val="00426512"/>
    <w:rsid w:val="00441D5E"/>
    <w:rsid w:val="00477183"/>
    <w:rsid w:val="00486663"/>
    <w:rsid w:val="004B2927"/>
    <w:rsid w:val="004B5CF6"/>
    <w:rsid w:val="004C0F61"/>
    <w:rsid w:val="004C1B6A"/>
    <w:rsid w:val="004E1809"/>
    <w:rsid w:val="004E1F1E"/>
    <w:rsid w:val="00507401"/>
    <w:rsid w:val="00524FC8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672A8"/>
    <w:rsid w:val="00670463"/>
    <w:rsid w:val="00693028"/>
    <w:rsid w:val="00693F3B"/>
    <w:rsid w:val="006951FA"/>
    <w:rsid w:val="006E17D8"/>
    <w:rsid w:val="00707989"/>
    <w:rsid w:val="00717BFF"/>
    <w:rsid w:val="00724DE7"/>
    <w:rsid w:val="00737DF6"/>
    <w:rsid w:val="00741A25"/>
    <w:rsid w:val="00746D62"/>
    <w:rsid w:val="007617DC"/>
    <w:rsid w:val="007729E3"/>
    <w:rsid w:val="00773485"/>
    <w:rsid w:val="00780101"/>
    <w:rsid w:val="007B2214"/>
    <w:rsid w:val="007B3FAD"/>
    <w:rsid w:val="007C0F5F"/>
    <w:rsid w:val="007C2DB0"/>
    <w:rsid w:val="007D32EC"/>
    <w:rsid w:val="007F1037"/>
    <w:rsid w:val="00816774"/>
    <w:rsid w:val="00852754"/>
    <w:rsid w:val="00870422"/>
    <w:rsid w:val="008A463B"/>
    <w:rsid w:val="008A5CE3"/>
    <w:rsid w:val="008D3789"/>
    <w:rsid w:val="00934EE0"/>
    <w:rsid w:val="009567F2"/>
    <w:rsid w:val="00965DA6"/>
    <w:rsid w:val="00974821"/>
    <w:rsid w:val="009A4489"/>
    <w:rsid w:val="009C52C8"/>
    <w:rsid w:val="00A147B1"/>
    <w:rsid w:val="00A72E1E"/>
    <w:rsid w:val="00A740D8"/>
    <w:rsid w:val="00A95412"/>
    <w:rsid w:val="00AC348F"/>
    <w:rsid w:val="00AC7EC6"/>
    <w:rsid w:val="00B645BC"/>
    <w:rsid w:val="00B74577"/>
    <w:rsid w:val="00B832FD"/>
    <w:rsid w:val="00BC404F"/>
    <w:rsid w:val="00C079C9"/>
    <w:rsid w:val="00C14CF3"/>
    <w:rsid w:val="00C206A9"/>
    <w:rsid w:val="00C45076"/>
    <w:rsid w:val="00C71DE8"/>
    <w:rsid w:val="00C97D07"/>
    <w:rsid w:val="00CB2CE8"/>
    <w:rsid w:val="00D0544B"/>
    <w:rsid w:val="00D27AE0"/>
    <w:rsid w:val="00D61CA7"/>
    <w:rsid w:val="00D6615C"/>
    <w:rsid w:val="00D7446F"/>
    <w:rsid w:val="00DA3639"/>
    <w:rsid w:val="00E37D4F"/>
    <w:rsid w:val="00E400D5"/>
    <w:rsid w:val="00E76653"/>
    <w:rsid w:val="00E96580"/>
    <w:rsid w:val="00EA4365"/>
    <w:rsid w:val="00EB4807"/>
    <w:rsid w:val="00EC1DD4"/>
    <w:rsid w:val="00EE5F0C"/>
    <w:rsid w:val="00F029DE"/>
    <w:rsid w:val="00F30F1E"/>
    <w:rsid w:val="00F41BB7"/>
    <w:rsid w:val="00F506F2"/>
    <w:rsid w:val="00F56053"/>
    <w:rsid w:val="00FA3A91"/>
    <w:rsid w:val="00FC6D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rsid w:val="00C14CF3"/>
    <w:pPr>
      <w:ind w:firstLine="851"/>
      <w:jc w:val="both"/>
    </w:pPr>
  </w:style>
  <w:style w:type="paragraph" w:styleId="a6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66E07A-4BA1-4017-B056-E97D5A3710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1</TotalTime>
  <Pages>1</Pages>
  <Words>114</Words>
  <Characters>651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Михайлова Елена Валентиновна</cp:lastModifiedBy>
  <cp:revision>3</cp:revision>
  <cp:lastPrinted>2007-11-26T04:30:00Z</cp:lastPrinted>
  <dcterms:created xsi:type="dcterms:W3CDTF">2014-11-06T01:57:00Z</dcterms:created>
  <dcterms:modified xsi:type="dcterms:W3CDTF">2014-11-11T04:23:00Z</dcterms:modified>
</cp:coreProperties>
</file>